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4031" w:rsidRDefault="00584031" w:rsidP="00DB20D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  <w:lang w:eastAsia="ru-RU"/>
        </w:rPr>
      </w:pPr>
      <w:bookmarkStart w:id="0" w:name="_Hlk68403135"/>
      <w:bookmarkStart w:id="1" w:name="_Hlk68217795"/>
      <w:r w:rsidRPr="00D2408C">
        <w:rPr>
          <w:rFonts w:ascii="Times New Roman" w:hAnsi="Times New Roman" w:cs="Times New Roman"/>
          <w:b/>
          <w:bCs/>
          <w:sz w:val="20"/>
          <w:szCs w:val="20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5pt;height:657pt">
            <v:imagedata r:id="rId7" o:title=""/>
          </v:shape>
        </w:pict>
      </w:r>
    </w:p>
    <w:p w:rsidR="00584031" w:rsidRDefault="00584031" w:rsidP="00DB20D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  <w:lang w:eastAsia="ru-RU"/>
        </w:rPr>
      </w:pPr>
    </w:p>
    <w:p w:rsidR="00584031" w:rsidRDefault="00584031" w:rsidP="00DB20D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  <w:lang w:eastAsia="ru-RU"/>
        </w:rPr>
      </w:pPr>
    </w:p>
    <w:p w:rsidR="00584031" w:rsidRDefault="00584031" w:rsidP="00DB20D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  <w:lang w:eastAsia="ru-RU"/>
        </w:rPr>
      </w:pPr>
    </w:p>
    <w:p w:rsidR="00584031" w:rsidRDefault="00584031" w:rsidP="00DB20D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  <w:lang w:eastAsia="ru-RU"/>
        </w:rPr>
      </w:pPr>
    </w:p>
    <w:p w:rsidR="00584031" w:rsidRDefault="00584031" w:rsidP="00DB20D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  <w:lang w:eastAsia="ru-RU"/>
        </w:rPr>
      </w:pPr>
    </w:p>
    <w:p w:rsidR="00584031" w:rsidRDefault="00584031" w:rsidP="00DB20D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Содержание</w:t>
      </w:r>
    </w:p>
    <w:p w:rsidR="00584031" w:rsidRDefault="00584031" w:rsidP="00DB20D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944"/>
        <w:gridCol w:w="6896"/>
        <w:gridCol w:w="1505"/>
      </w:tblGrid>
      <w:tr w:rsidR="00584031" w:rsidRPr="00F927B7">
        <w:tc>
          <w:tcPr>
            <w:tcW w:w="944" w:type="dxa"/>
          </w:tcPr>
          <w:p w:rsidR="00584031" w:rsidRPr="00F927B7" w:rsidRDefault="00584031" w:rsidP="00F927B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F927B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Pr="00F927B7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6896" w:type="dxa"/>
          </w:tcPr>
          <w:p w:rsidR="00584031" w:rsidRPr="00F927B7" w:rsidRDefault="00584031" w:rsidP="00F927B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927B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Пояснительная записка</w:t>
            </w:r>
          </w:p>
          <w:p w:rsidR="00584031" w:rsidRPr="00F927B7" w:rsidRDefault="00584031" w:rsidP="00F927B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05" w:type="dxa"/>
          </w:tcPr>
          <w:p w:rsidR="00584031" w:rsidRPr="00F927B7" w:rsidRDefault="00584031" w:rsidP="00F927B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927B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Стр.3</w:t>
            </w:r>
          </w:p>
        </w:tc>
      </w:tr>
      <w:tr w:rsidR="00584031" w:rsidRPr="00F927B7">
        <w:tc>
          <w:tcPr>
            <w:tcW w:w="944" w:type="dxa"/>
          </w:tcPr>
          <w:p w:rsidR="00584031" w:rsidRPr="00F927B7" w:rsidRDefault="00584031" w:rsidP="00F927B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927B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6896" w:type="dxa"/>
          </w:tcPr>
          <w:p w:rsidR="00584031" w:rsidRPr="00F927B7" w:rsidRDefault="00584031" w:rsidP="00F927B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927B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Учебно-тематический план и содержание программы</w:t>
            </w:r>
          </w:p>
          <w:p w:rsidR="00584031" w:rsidRPr="00F927B7" w:rsidRDefault="00584031" w:rsidP="00F927B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927B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«Учимся писать».</w:t>
            </w:r>
          </w:p>
        </w:tc>
        <w:tc>
          <w:tcPr>
            <w:tcW w:w="1505" w:type="dxa"/>
          </w:tcPr>
          <w:p w:rsidR="00584031" w:rsidRPr="00F927B7" w:rsidRDefault="00584031" w:rsidP="00F927B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927B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Стр.7</w:t>
            </w:r>
          </w:p>
        </w:tc>
      </w:tr>
      <w:tr w:rsidR="00584031" w:rsidRPr="00F927B7">
        <w:tc>
          <w:tcPr>
            <w:tcW w:w="944" w:type="dxa"/>
          </w:tcPr>
          <w:p w:rsidR="00584031" w:rsidRPr="00F927B7" w:rsidRDefault="00584031" w:rsidP="00F927B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927B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6896" w:type="dxa"/>
          </w:tcPr>
          <w:p w:rsidR="00584031" w:rsidRPr="00F927B7" w:rsidRDefault="00584031" w:rsidP="00F927B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927B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Условия реализации программы</w:t>
            </w:r>
          </w:p>
          <w:p w:rsidR="00584031" w:rsidRPr="00F927B7" w:rsidRDefault="00584031" w:rsidP="00F927B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05" w:type="dxa"/>
          </w:tcPr>
          <w:p w:rsidR="00584031" w:rsidRPr="00F927B7" w:rsidRDefault="00584031" w:rsidP="00F927B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F927B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Стр.8</w:t>
            </w:r>
          </w:p>
        </w:tc>
      </w:tr>
      <w:tr w:rsidR="00584031" w:rsidRPr="00F927B7">
        <w:tc>
          <w:tcPr>
            <w:tcW w:w="944" w:type="dxa"/>
          </w:tcPr>
          <w:p w:rsidR="00584031" w:rsidRPr="00F927B7" w:rsidRDefault="00584031" w:rsidP="00F927B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927B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6896" w:type="dxa"/>
          </w:tcPr>
          <w:p w:rsidR="00584031" w:rsidRPr="00F927B7" w:rsidRDefault="00584031" w:rsidP="00F927B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927B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Методическое, дидактическое обеспечение программы</w:t>
            </w:r>
          </w:p>
          <w:p w:rsidR="00584031" w:rsidRPr="00F927B7" w:rsidRDefault="00584031" w:rsidP="00F927B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05" w:type="dxa"/>
          </w:tcPr>
          <w:p w:rsidR="00584031" w:rsidRPr="00F927B7" w:rsidRDefault="00584031" w:rsidP="00F927B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927B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Стр. 8</w:t>
            </w:r>
          </w:p>
        </w:tc>
      </w:tr>
      <w:tr w:rsidR="00584031" w:rsidRPr="00F927B7">
        <w:tc>
          <w:tcPr>
            <w:tcW w:w="944" w:type="dxa"/>
          </w:tcPr>
          <w:p w:rsidR="00584031" w:rsidRPr="00F927B7" w:rsidRDefault="00584031" w:rsidP="00F927B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927B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6896" w:type="dxa"/>
          </w:tcPr>
          <w:p w:rsidR="00584031" w:rsidRPr="00F927B7" w:rsidRDefault="00584031" w:rsidP="00F927B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927B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Список использованной литературы</w:t>
            </w:r>
          </w:p>
          <w:p w:rsidR="00584031" w:rsidRPr="00F927B7" w:rsidRDefault="00584031" w:rsidP="00F927B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505" w:type="dxa"/>
          </w:tcPr>
          <w:p w:rsidR="00584031" w:rsidRPr="00F927B7" w:rsidRDefault="00584031" w:rsidP="00F927B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927B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Стр. 9</w:t>
            </w:r>
          </w:p>
        </w:tc>
      </w:tr>
      <w:tr w:rsidR="00584031" w:rsidRPr="00F927B7">
        <w:trPr>
          <w:trHeight w:val="148"/>
        </w:trPr>
        <w:tc>
          <w:tcPr>
            <w:tcW w:w="944" w:type="dxa"/>
          </w:tcPr>
          <w:p w:rsidR="00584031" w:rsidRPr="00F927B7" w:rsidRDefault="00584031" w:rsidP="00F927B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927B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6896" w:type="dxa"/>
          </w:tcPr>
          <w:p w:rsidR="00584031" w:rsidRPr="00F927B7" w:rsidRDefault="00584031" w:rsidP="00F927B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927B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Приложение №1 – Оценочные материалы</w:t>
            </w:r>
          </w:p>
          <w:p w:rsidR="00584031" w:rsidRPr="00F927B7" w:rsidRDefault="00584031" w:rsidP="00F927B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05" w:type="dxa"/>
          </w:tcPr>
          <w:p w:rsidR="00584031" w:rsidRPr="00F927B7" w:rsidRDefault="00584031" w:rsidP="00F927B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F927B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Стр.11</w:t>
            </w:r>
          </w:p>
        </w:tc>
      </w:tr>
      <w:tr w:rsidR="00584031" w:rsidRPr="00F927B7">
        <w:trPr>
          <w:trHeight w:val="148"/>
        </w:trPr>
        <w:tc>
          <w:tcPr>
            <w:tcW w:w="944" w:type="dxa"/>
          </w:tcPr>
          <w:p w:rsidR="00584031" w:rsidRPr="00F927B7" w:rsidRDefault="00584031" w:rsidP="00F927B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927B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7.</w:t>
            </w:r>
          </w:p>
          <w:p w:rsidR="00584031" w:rsidRPr="00F927B7" w:rsidRDefault="00584031" w:rsidP="00F927B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896" w:type="dxa"/>
          </w:tcPr>
          <w:p w:rsidR="00584031" w:rsidRPr="00F927B7" w:rsidRDefault="00584031" w:rsidP="00F927B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927B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Приложение №2 – Календарный учебный график</w:t>
            </w:r>
          </w:p>
          <w:p w:rsidR="00584031" w:rsidRPr="00F927B7" w:rsidRDefault="00584031" w:rsidP="00F927B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05" w:type="dxa"/>
          </w:tcPr>
          <w:p w:rsidR="00584031" w:rsidRPr="00F927B7" w:rsidRDefault="00584031" w:rsidP="00F927B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927B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Стр.12</w:t>
            </w:r>
          </w:p>
        </w:tc>
      </w:tr>
    </w:tbl>
    <w:p w:rsidR="00584031" w:rsidRDefault="00584031" w:rsidP="00DB20DF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bookmarkEnd w:id="0"/>
    <w:p w:rsidR="00584031" w:rsidRDefault="00584031" w:rsidP="00DB20D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584031" w:rsidRDefault="00584031" w:rsidP="00DB20D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584031" w:rsidRDefault="00584031" w:rsidP="00DB20D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584031" w:rsidRDefault="00584031" w:rsidP="00DB20D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584031" w:rsidRDefault="00584031" w:rsidP="00DB20D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584031" w:rsidRDefault="00584031" w:rsidP="00DB20D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584031" w:rsidRDefault="00584031" w:rsidP="00DB20D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584031" w:rsidRDefault="00584031" w:rsidP="00DB20D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584031" w:rsidRDefault="00584031" w:rsidP="00DB20D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584031" w:rsidRDefault="00584031" w:rsidP="00DB20D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584031" w:rsidRDefault="00584031" w:rsidP="00DB20D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584031" w:rsidRDefault="00584031" w:rsidP="00DB20D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584031" w:rsidRDefault="00584031" w:rsidP="00DB20D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584031" w:rsidRDefault="00584031" w:rsidP="00DB20D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584031" w:rsidRDefault="00584031" w:rsidP="00DB20D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584031" w:rsidRDefault="00584031" w:rsidP="00DB20D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584031" w:rsidRDefault="00584031" w:rsidP="00DB20D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584031" w:rsidRDefault="00584031" w:rsidP="00DB20D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584031" w:rsidRDefault="00584031" w:rsidP="00DB20D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584031" w:rsidRDefault="00584031" w:rsidP="00DB20D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584031" w:rsidRDefault="00584031" w:rsidP="00DB20D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584031" w:rsidRDefault="00584031" w:rsidP="00DB20D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584031" w:rsidRDefault="00584031" w:rsidP="00DB20D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584031" w:rsidRDefault="00584031" w:rsidP="00DB20D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584031" w:rsidRDefault="00584031" w:rsidP="003034C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584031" w:rsidRDefault="00584031" w:rsidP="003034C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584031" w:rsidRDefault="00584031" w:rsidP="00DB20D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584031" w:rsidRDefault="00584031" w:rsidP="00DB20D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36"/>
          <w:szCs w:val="36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Пояснительная записка</w:t>
      </w:r>
    </w:p>
    <w:bookmarkEnd w:id="1"/>
    <w:p w:rsidR="00584031" w:rsidRDefault="00584031" w:rsidP="00DB20D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584031" w:rsidRDefault="00584031" w:rsidP="00DB20D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Дополнительная общеобразовательная общеразвивающая программа «Учимся писать» </w:t>
      </w:r>
      <w:r w:rsidRPr="00E51188">
        <w:rPr>
          <w:rFonts w:ascii="Times New Roman" w:hAnsi="Times New Roman" w:cs="Times New Roman"/>
          <w:color w:val="000000"/>
          <w:sz w:val="28"/>
          <w:szCs w:val="28"/>
        </w:rPr>
        <w:t>направлена </w:t>
      </w:r>
      <w:r>
        <w:rPr>
          <w:rFonts w:ascii="Times New Roman" w:hAnsi="Times New Roman" w:cs="Times New Roman"/>
          <w:color w:val="000000"/>
          <w:sz w:val="28"/>
          <w:szCs w:val="28"/>
        </w:rPr>
        <w:t>на освоение социального опыта, приобретение конкретных навыков письма, необходимых в освоении школьной программы.</w:t>
      </w:r>
    </w:p>
    <w:p w:rsidR="00584031" w:rsidRDefault="00584031" w:rsidP="00DB20D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Успешное обучение ребенка в школе может осуществляться на основе определенного уровня дошкольной готовности, которая предполагает формирование у детей физических, умственных и нравственных качеств, общую психологическую и специальную подготовку.</w:t>
      </w:r>
    </w:p>
    <w:p w:rsidR="00584031" w:rsidRPr="002A0E92" w:rsidRDefault="00584031" w:rsidP="002A0E9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Дополнительная общеобразовательная, общеразвивающая  программа </w:t>
      </w:r>
      <w:bookmarkStart w:id="2" w:name="_Hlk68272272"/>
      <w:r>
        <w:rPr>
          <w:rFonts w:ascii="Times New Roman" w:hAnsi="Times New Roman" w:cs="Times New Roman"/>
          <w:sz w:val="28"/>
          <w:szCs w:val="28"/>
          <w:lang w:eastAsia="ru-RU"/>
        </w:rPr>
        <w:t xml:space="preserve">«Учимся писать» </w:t>
      </w:r>
      <w:bookmarkEnd w:id="2"/>
      <w:r>
        <w:rPr>
          <w:rFonts w:ascii="Times New Roman" w:hAnsi="Times New Roman" w:cs="Times New Roman"/>
          <w:sz w:val="28"/>
          <w:szCs w:val="28"/>
          <w:lang w:eastAsia="ru-RU"/>
        </w:rPr>
        <w:t xml:space="preserve">социально - педагогической направленности разработана в </w:t>
      </w:r>
      <w:r w:rsidRPr="002A0E92">
        <w:rPr>
          <w:rFonts w:ascii="Times New Roman" w:hAnsi="Times New Roman" w:cs="Times New Roman"/>
          <w:sz w:val="28"/>
          <w:szCs w:val="28"/>
          <w:lang w:eastAsia="ru-RU"/>
        </w:rPr>
        <w:t>соответствии с Федеральным законом от 29 декабря 2012 г. N 273-ФЗ "Об образовании в Российской Федерации",  Государственная  программа РФ «Развитие образования» на 2018-2025 годы (Утверждена постановлением Правительства РФ от 26.12.2017 No1642), Приказом Министерства просвещения  РФ от  9 ноября 2018 г. № 196  «Об утверждении порядка организации и осуществления образовательной деятельности по дополнительным общеобразовательным программам», Санитарные правила СП 2.4.3648-20 "Санитарно-эпидемиологические требования к организациям воспитания и обучения, отдыха и оздоровления детей и молодежи" (Утверждена постановлением Главного государственного санитарного врача Российской Федерации от 28 сентября 2020 года No 28),  Письмом Министерства образования и науки РФ от 18.11.2015 г. «О направлении Методических рекомендаций по проектированию дополнительных общеразвивающих программ (включая разноуровневые)», Приказом Министерства образования и науки РФ от 23 августа 2017 г. № 816 «Об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программ», Уставом ЦДТ.</w:t>
      </w:r>
    </w:p>
    <w:p w:rsidR="00584031" w:rsidRPr="00E307D9" w:rsidRDefault="00584031" w:rsidP="00DB20D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307D9">
        <w:rPr>
          <w:rFonts w:ascii="Times New Roman" w:hAnsi="Times New Roman" w:cs="Times New Roman"/>
          <w:sz w:val="28"/>
          <w:szCs w:val="28"/>
          <w:lang w:eastAsia="ru-RU"/>
        </w:rPr>
        <w:t>Программа   является модифицированной, разработана на основе программы «Преемственность: Подготовка к школе» Авторы Федосова Н.А.</w:t>
      </w:r>
    </w:p>
    <w:p w:rsidR="00584031" w:rsidRPr="00E307D9" w:rsidRDefault="00584031" w:rsidP="00E307D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307D9">
        <w:rPr>
          <w:rFonts w:ascii="Times New Roman" w:hAnsi="Times New Roman" w:cs="Times New Roman"/>
          <w:sz w:val="28"/>
          <w:szCs w:val="28"/>
          <w:lang w:eastAsia="ru-RU"/>
        </w:rPr>
        <w:t>Комарова Т.С., а также на основе изученных  и проанализированных  существующих программ по обучению письму дошкольников.</w:t>
      </w:r>
      <w:r>
        <w:rPr>
          <w:rFonts w:ascii="Times New Roman" w:hAnsi="Times New Roman" w:cs="Times New Roman"/>
          <w:color w:val="7030A0"/>
          <w:sz w:val="28"/>
          <w:szCs w:val="28"/>
          <w:lang w:eastAsia="ru-RU"/>
        </w:rPr>
        <w:t>.</w:t>
      </w:r>
    </w:p>
    <w:p w:rsidR="00584031" w:rsidRDefault="00584031" w:rsidP="00DB20D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Актуальность и педагогическая целесообразность</w:t>
      </w:r>
      <w:r>
        <w:rPr>
          <w:rFonts w:ascii="Times New Roman" w:hAnsi="Times New Roman" w:cs="Times New Roman"/>
          <w:sz w:val="28"/>
          <w:szCs w:val="28"/>
        </w:rPr>
        <w:t>. Большинство первоклассников, начинающих обучение, испытывают значительные трудности в овладении техникой письма. Главная причина этого – отсутствие у детей интереса к освоению письма и выполнению графических упражнений.</w:t>
      </w:r>
    </w:p>
    <w:p w:rsidR="00584031" w:rsidRDefault="00584031" w:rsidP="00DB20D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</w:t>
      </w:r>
      <w:r>
        <w:rPr>
          <w:rFonts w:ascii="Times New Roman" w:hAnsi="Times New Roman" w:cs="Times New Roman"/>
          <w:color w:val="000000"/>
          <w:sz w:val="28"/>
          <w:szCs w:val="28"/>
        </w:rPr>
        <w:tab/>
        <w:t>Овладение навыком письма – длительный и трудоемкий процесс, который не всем детям дается легко. При выполнении мелких и точных движений, которые лежат в основе формирующего навыка письма, дети испытывают большое напряжение, часто приводящее к утомлению, из-за физиологической слабости мелких мышц кисти руки.</w:t>
      </w:r>
    </w:p>
    <w:p w:rsidR="00584031" w:rsidRDefault="00584031" w:rsidP="00DB20D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</w:t>
      </w:r>
      <w:r>
        <w:rPr>
          <w:rFonts w:ascii="Times New Roman" w:hAnsi="Times New Roman" w:cs="Times New Roman"/>
          <w:color w:val="000000"/>
          <w:sz w:val="28"/>
          <w:szCs w:val="28"/>
        </w:rPr>
        <w:tab/>
        <w:t>Возрастные особенности моторики и общая повышенная утомляемость ребенка требуют тщательной работы по подготовке к обучению письму. Кроме того, успешность работы по формированию этого навыка зависит от ее систематичности.</w:t>
      </w:r>
    </w:p>
    <w:p w:rsidR="00584031" w:rsidRPr="00E76DBC" w:rsidRDefault="00584031" w:rsidP="00DB20D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76DBC">
        <w:rPr>
          <w:rFonts w:ascii="Times New Roman" w:hAnsi="Times New Roman" w:cs="Times New Roman"/>
          <w:sz w:val="28"/>
          <w:szCs w:val="28"/>
        </w:rPr>
        <w:t>Уровень развития мелкой моторики – один из показателей интеллектуальной готовности к школьному обучению, поэтому в дошкольном возрасте необходимо создать условия для накопления ребёнком двигательного и практического опыта, развития навыков ручной умелости. Работа по развитию мелкой моторики и координирующих движений руки позволяет поставить руку, подготовить её к работе.                                        </w:t>
      </w:r>
    </w:p>
    <w:p w:rsidR="00584031" w:rsidRPr="00E76DBC" w:rsidRDefault="00584031" w:rsidP="00DB20D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76DBC">
        <w:rPr>
          <w:rFonts w:ascii="Times New Roman" w:hAnsi="Times New Roman" w:cs="Times New Roman"/>
          <w:sz w:val="28"/>
          <w:szCs w:val="28"/>
        </w:rPr>
        <w:t>       Учёными доказано, что развитие руки находится в тесной связи с развитием речи и мышлением ребёнка.</w:t>
      </w:r>
    </w:p>
    <w:p w:rsidR="00584031" w:rsidRPr="00E76DBC" w:rsidRDefault="00584031" w:rsidP="00DB20D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76DBC">
        <w:rPr>
          <w:rFonts w:ascii="Times New Roman" w:hAnsi="Times New Roman" w:cs="Times New Roman"/>
          <w:sz w:val="28"/>
          <w:szCs w:val="28"/>
        </w:rPr>
        <w:t>       Уделяя внимание тренировке движений пальцев и кисти рук, можно стимулировать речевое развитие ребёнка, способствовать улучшению артикуляционных движений, подготовке кисти к письму и, что не менее важно, это является мощным средством, повышающим работоспособность коры головного мозга, стимулирующим развитие мышления ребёнка.</w:t>
      </w:r>
    </w:p>
    <w:p w:rsidR="00584031" w:rsidRPr="00E76DBC" w:rsidRDefault="00584031" w:rsidP="00DB20D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76DBC">
        <w:rPr>
          <w:rFonts w:ascii="Times New Roman" w:hAnsi="Times New Roman" w:cs="Times New Roman"/>
          <w:i/>
          <w:iCs/>
          <w:sz w:val="28"/>
          <w:szCs w:val="28"/>
        </w:rPr>
        <w:t>Новизна </w:t>
      </w:r>
      <w:r w:rsidRPr="00E76DBC">
        <w:rPr>
          <w:rFonts w:ascii="Times New Roman" w:hAnsi="Times New Roman" w:cs="Times New Roman"/>
          <w:sz w:val="28"/>
          <w:szCs w:val="28"/>
        </w:rPr>
        <w:t>программы заключается в объединении двух направлений (педагогического и психологического) для развития у обучающихся предпосылок для успешного овладения письмом на фоне формирования социальной готовности к процессу обучения в школе через развитие коммуникативной зрелости.</w:t>
      </w:r>
    </w:p>
    <w:p w:rsidR="00584031" w:rsidRDefault="00584031" w:rsidP="00DB20D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Цель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 xml:space="preserve">- помочь детям старшего дошкольного возраста адаптироваться к школе, чувствовать себя уверенно и быть способным к усвоению знаний, </w:t>
      </w:r>
      <w:r>
        <w:rPr>
          <w:rFonts w:ascii="Times New Roman" w:hAnsi="Times New Roman" w:cs="Times New Roman"/>
          <w:color w:val="000000"/>
          <w:sz w:val="28"/>
          <w:szCs w:val="28"/>
        </w:rPr>
        <w:t>подготовить ребенка физически и психологически к освоению письма в школе.</w:t>
      </w:r>
    </w:p>
    <w:p w:rsidR="00584031" w:rsidRDefault="00584031" w:rsidP="00DB20D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Задачи:</w:t>
      </w:r>
    </w:p>
    <w:p w:rsidR="00584031" w:rsidRDefault="00584031" w:rsidP="00DB20D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u w:val="single"/>
        </w:rPr>
      </w:pPr>
      <w:r>
        <w:rPr>
          <w:rFonts w:ascii="Times New Roman" w:hAnsi="Times New Roman" w:cs="Times New Roman"/>
          <w:color w:val="000000"/>
          <w:sz w:val="28"/>
          <w:szCs w:val="28"/>
          <w:u w:val="single"/>
        </w:rPr>
        <w:t>Обучающие:</w:t>
      </w:r>
    </w:p>
    <w:p w:rsidR="00584031" w:rsidRDefault="00584031" w:rsidP="00DB20D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сформировать специальные навыки письма букв русской азбуки;</w:t>
      </w:r>
    </w:p>
    <w:p w:rsidR="00584031" w:rsidRDefault="00584031" w:rsidP="00DB20D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познакомить с прописным письмом;</w:t>
      </w:r>
    </w:p>
    <w:p w:rsidR="00584031" w:rsidRDefault="00584031" w:rsidP="00DB20D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сформировать двигательные навыки руки;</w:t>
      </w:r>
    </w:p>
    <w:p w:rsidR="00584031" w:rsidRDefault="00584031" w:rsidP="00DB20D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сформировать пространственные представления.</w:t>
      </w:r>
    </w:p>
    <w:p w:rsidR="00584031" w:rsidRDefault="00584031" w:rsidP="00DB20D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u w:val="single"/>
        </w:rPr>
      </w:pPr>
      <w:r>
        <w:rPr>
          <w:rFonts w:ascii="Times New Roman" w:hAnsi="Times New Roman" w:cs="Times New Roman"/>
          <w:color w:val="000000"/>
          <w:sz w:val="28"/>
          <w:szCs w:val="28"/>
          <w:u w:val="single"/>
        </w:rPr>
        <w:t>Развивающие:</w:t>
      </w:r>
    </w:p>
    <w:p w:rsidR="00584031" w:rsidRDefault="00584031" w:rsidP="00DB20D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развивать мелкую моторику пальцев рук путем работы с карандашом, выполнения графических заданий, пальчиковых игр;</w:t>
      </w:r>
    </w:p>
    <w:p w:rsidR="00584031" w:rsidRDefault="00584031" w:rsidP="00DB20D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развивать абстрактное  мышление детей, формируя навыки работы со знаками (буквами) – символами;</w:t>
      </w:r>
    </w:p>
    <w:p w:rsidR="00584031" w:rsidRDefault="00584031" w:rsidP="00DB20D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развивать мыслительные процессы у детей.</w:t>
      </w:r>
    </w:p>
    <w:p w:rsidR="00584031" w:rsidRDefault="00584031" w:rsidP="00DB20D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u w:val="single"/>
        </w:rPr>
      </w:pPr>
      <w:r>
        <w:rPr>
          <w:rFonts w:ascii="Times New Roman" w:hAnsi="Times New Roman" w:cs="Times New Roman"/>
          <w:color w:val="000000"/>
          <w:sz w:val="28"/>
          <w:szCs w:val="28"/>
          <w:u w:val="single"/>
        </w:rPr>
        <w:t>Воспитательные:</w:t>
      </w:r>
    </w:p>
    <w:p w:rsidR="00584031" w:rsidRDefault="00584031" w:rsidP="00DB20DF">
      <w:pPr>
        <w:tabs>
          <w:tab w:val="left" w:pos="2623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- воспитывать у детей интерес в освоение навыка письма;</w:t>
      </w:r>
    </w:p>
    <w:p w:rsidR="00584031" w:rsidRDefault="00584031" w:rsidP="00DB20DF">
      <w:pPr>
        <w:tabs>
          <w:tab w:val="left" w:pos="2623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- воспитывать трудолюбие, добросовестность, аккуратность.</w:t>
      </w:r>
    </w:p>
    <w:p w:rsidR="00584031" w:rsidRDefault="00584031" w:rsidP="00DB20DF">
      <w:pPr>
        <w:tabs>
          <w:tab w:val="left" w:pos="2623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</w:p>
    <w:p w:rsidR="00584031" w:rsidRDefault="00584031" w:rsidP="00DB20D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Срок реализации программы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– 1 год. </w:t>
      </w:r>
    </w:p>
    <w:p w:rsidR="00584031" w:rsidRDefault="00584031" w:rsidP="00DB20D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Форма и режим занятий</w:t>
      </w:r>
      <w:r>
        <w:rPr>
          <w:rFonts w:ascii="Times New Roman" w:hAnsi="Times New Roman" w:cs="Times New Roman"/>
          <w:b/>
          <w:bCs/>
          <w:color w:val="002060"/>
          <w:sz w:val="28"/>
          <w:szCs w:val="28"/>
          <w:lang w:eastAsia="ru-RU"/>
        </w:rPr>
        <w:t xml:space="preserve">: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Занятия проходят два раза в неделю по 2 часа. Продолжительность занятия – 30 мин. с проведением физкультурных пауз. Перерыв между занятиями не менее 10 минут. </w:t>
      </w:r>
    </w:p>
    <w:p w:rsidR="00584031" w:rsidRDefault="00584031" w:rsidP="00DB20D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</w:t>
      </w:r>
      <w:r>
        <w:rPr>
          <w:rFonts w:ascii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lang w:eastAsia="ar-SA"/>
        </w:rPr>
        <w:t>Адресат программы:</w:t>
      </w:r>
      <w:r>
        <w:rPr>
          <w:rFonts w:ascii="Times New Roman" w:hAnsi="Times New Roman" w:cs="Times New Roman"/>
          <w:sz w:val="28"/>
          <w:szCs w:val="28"/>
          <w:lang w:eastAsia="ar-SA"/>
        </w:rPr>
        <w:t xml:space="preserve"> </w:t>
      </w:r>
      <w:r w:rsidRPr="00C24146">
        <w:rPr>
          <w:rFonts w:ascii="Times New Roman" w:hAnsi="Times New Roman" w:cs="Times New Roman"/>
          <w:sz w:val="28"/>
          <w:szCs w:val="28"/>
        </w:rPr>
        <w:t>Возраст обучающихся: 6-7 лет. Набор в группы осуществляется на добровольной основе по личному заявлению родителей. При наличии свободных мест в объединении прием детей осуществляется в течение всего учебного года при наличии базовых знаний.</w:t>
      </w:r>
    </w:p>
    <w:p w:rsidR="00584031" w:rsidRPr="00C92A93" w:rsidRDefault="00584031" w:rsidP="00DB20D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FF0000"/>
          <w:sz w:val="28"/>
          <w:szCs w:val="28"/>
        </w:rPr>
        <w:t xml:space="preserve">      </w:t>
      </w:r>
      <w:r>
        <w:rPr>
          <w:rFonts w:ascii="Times New Roman" w:hAnsi="Times New Roman" w:cs="Times New Roman"/>
          <w:color w:val="FF0000"/>
          <w:sz w:val="28"/>
          <w:szCs w:val="28"/>
        </w:rPr>
        <w:tab/>
      </w:r>
      <w:r w:rsidRPr="00C92A93">
        <w:rPr>
          <w:rFonts w:ascii="Times New Roman" w:hAnsi="Times New Roman" w:cs="Times New Roman"/>
          <w:sz w:val="28"/>
          <w:szCs w:val="28"/>
        </w:rPr>
        <w:t>Старший дошкольный возраст – это период активного познания, творчества, общения. Но самое главное, это период подготовки к новому этапу в жизни – школьному обучению.</w:t>
      </w:r>
    </w:p>
    <w:p w:rsidR="00584031" w:rsidRPr="005F0500" w:rsidRDefault="00584031" w:rsidP="00DB20D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92A93">
        <w:rPr>
          <w:rFonts w:ascii="Times New Roman" w:hAnsi="Times New Roman" w:cs="Times New Roman"/>
          <w:sz w:val="28"/>
          <w:szCs w:val="28"/>
        </w:rPr>
        <w:t xml:space="preserve">      </w:t>
      </w:r>
      <w:r w:rsidRPr="00C92A93">
        <w:rPr>
          <w:rFonts w:ascii="Times New Roman" w:hAnsi="Times New Roman" w:cs="Times New Roman"/>
          <w:sz w:val="28"/>
          <w:szCs w:val="28"/>
        </w:rPr>
        <w:tab/>
        <w:t>У ребенка 6-7 лет проявляется познавательный интерес к миру. Развивается творческий потенциал и способности. Желание заниматься творческими видами деятельности. Познавательная задача становится для ребенка собственно познавательной (нужно овладеть знаниями!), а не игровой. У него появляется желание показать свои умения, сообразительность. Активно продолжают развиваться память, внимание, мышление, воображение, восприятие. Значительные изменения происходят в интеллектуальном развитие.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F0500">
        <w:rPr>
          <w:rFonts w:ascii="Times New Roman" w:hAnsi="Times New Roman" w:cs="Times New Roman"/>
          <w:sz w:val="28"/>
          <w:szCs w:val="28"/>
        </w:rPr>
        <w:t>Ребенок в состоянии воспринимать новые правила и требования, может учитывать другие точки зрения и понимает относительность оценок. Способен переходить от своей узкой эгоцентричной позиции к объективной, учитывать точку зрения други</w:t>
      </w:r>
      <w:r>
        <w:rPr>
          <w:rFonts w:ascii="Times New Roman" w:hAnsi="Times New Roman" w:cs="Times New Roman"/>
          <w:sz w:val="28"/>
          <w:szCs w:val="28"/>
        </w:rPr>
        <w:t xml:space="preserve">х и может с ними сотрудничать. </w:t>
      </w:r>
      <w:r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</w:p>
    <w:p w:rsidR="00584031" w:rsidRDefault="00584031" w:rsidP="00DB20DF">
      <w:pPr>
        <w:tabs>
          <w:tab w:val="left" w:pos="2623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     На занятиях обучения первоначальному письму поддерживается высокая сосредоточенность ребенка на совершенно новом и нелегком деле усвоение правильных начертаний букв. Основное внимание педагога должно быть обращено на формирование правильной позы при письме: детей учат сидеть, держать карандаш, располагать необходимые предметы на парте, самостоятельно работать.</w:t>
      </w:r>
    </w:p>
    <w:p w:rsidR="00584031" w:rsidRDefault="00584031" w:rsidP="00DB20DF">
      <w:pPr>
        <w:tabs>
          <w:tab w:val="left" w:pos="2623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      Прежде чем учить детей написанию буквы, необходимо организовать работу по изучению ее формы как целостного графического знака, т.е. выделить в ней составляющие элементы.</w:t>
      </w:r>
    </w:p>
    <w:p w:rsidR="00584031" w:rsidRDefault="00584031" w:rsidP="00DB20DF">
      <w:pPr>
        <w:tabs>
          <w:tab w:val="left" w:pos="2623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      Сначала идет объяснение того, как выполняется движение при написании элементов букв. После чего ребенок карандашом делает соответствующие движения в воздухе. Затем прописывает элементы букв и буквы.</w:t>
      </w:r>
    </w:p>
    <w:p w:rsidR="00584031" w:rsidRDefault="00584031" w:rsidP="00DB20DF">
      <w:pPr>
        <w:tabs>
          <w:tab w:val="left" w:pos="2623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       Обведение букв по точкам желательно выполнять в конце занятия, так как многократные повторения написания букв (автоматизация навыка) более эффектны после того, как дети усвоили зрительно-двигательный  образ буквы, когда им стало понятно, «откуда начать, куда вести и где закончить букву».</w:t>
      </w:r>
    </w:p>
    <w:p w:rsidR="00584031" w:rsidRDefault="00584031" w:rsidP="00DB20DF">
      <w:pPr>
        <w:tabs>
          <w:tab w:val="left" w:pos="2623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        Нельзя форсировать темп, скорость письма, требовать от ребенка писать быстрее, чем он может, так как увеличение скорости письма не будет способствовать формированию навыка, а, наоборот, затормозит его.</w:t>
      </w:r>
    </w:p>
    <w:p w:rsidR="00584031" w:rsidRDefault="00584031" w:rsidP="00DB20DF">
      <w:pPr>
        <w:tabs>
          <w:tab w:val="left" w:pos="2623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         Задания выполняются карандашами. Писать и рисовать карандашами легко, штрихи можно делать с разным нажимом. Ребенку проще контролировать свои движения, а при ошибочном написании  можно использовать ластик.</w:t>
      </w:r>
    </w:p>
    <w:p w:rsidR="00584031" w:rsidRDefault="00584031" w:rsidP="00DB20DF">
      <w:pPr>
        <w:tabs>
          <w:tab w:val="left" w:pos="2623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        Педагог уделяет должное внимание упражнениям, играм, различным заданиям на развитие мелкой моторики и координации движения руки, решает сразу две задачи: во-первых, косвенным образом влияет на общее интеллектуальное развитие ребенка, во-вторых, готовит к овладению навыком письма. </w:t>
      </w:r>
    </w:p>
    <w:p w:rsidR="00584031" w:rsidRDefault="00584031" w:rsidP="00DB20D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Ожидаемые результаты.</w:t>
      </w:r>
    </w:p>
    <w:p w:rsidR="00584031" w:rsidRDefault="00584031" w:rsidP="00DB20D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Дети 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будут знать</w:t>
      </w:r>
      <w:r>
        <w:rPr>
          <w:rFonts w:ascii="Times New Roman" w:hAnsi="Times New Roman" w:cs="Times New Roman"/>
          <w:color w:val="000000"/>
          <w:sz w:val="28"/>
          <w:szCs w:val="28"/>
        </w:rPr>
        <w:t>:</w:t>
      </w:r>
    </w:p>
    <w:p w:rsidR="00584031" w:rsidRDefault="00584031" w:rsidP="00DB20DF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правила письма (правильная посадка, положение рук при письме, положение карандаша, тетради).</w:t>
      </w:r>
    </w:p>
    <w:p w:rsidR="00584031" w:rsidRPr="00E51188" w:rsidRDefault="00584031" w:rsidP="00DB20DF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51188">
        <w:rPr>
          <w:rFonts w:ascii="Times New Roman" w:hAnsi="Times New Roman" w:cs="Times New Roman"/>
          <w:sz w:val="28"/>
          <w:szCs w:val="28"/>
        </w:rPr>
        <w:t>правила и различные виды штриховки (вертикальная, горизонтальная, наклонная, по уменьшающемуся и увеличивающемуся контуру);</w:t>
      </w:r>
    </w:p>
    <w:p w:rsidR="00584031" w:rsidRDefault="00584031" w:rsidP="00DB20DF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7030A0"/>
          <w:sz w:val="28"/>
          <w:szCs w:val="28"/>
        </w:rPr>
      </w:pPr>
      <w:r w:rsidRPr="00E51188">
        <w:rPr>
          <w:rFonts w:ascii="Times New Roman" w:hAnsi="Times New Roman" w:cs="Times New Roman"/>
          <w:sz w:val="28"/>
          <w:szCs w:val="28"/>
        </w:rPr>
        <w:t>правила работы с тетрадью</w:t>
      </w:r>
      <w:r>
        <w:rPr>
          <w:rFonts w:ascii="Times New Roman" w:hAnsi="Times New Roman" w:cs="Times New Roman"/>
          <w:color w:val="7030A0"/>
          <w:sz w:val="28"/>
          <w:szCs w:val="28"/>
        </w:rPr>
        <w:t>;</w:t>
      </w:r>
    </w:p>
    <w:p w:rsidR="00584031" w:rsidRDefault="00584031" w:rsidP="00DB20DF">
      <w:pPr>
        <w:tabs>
          <w:tab w:val="left" w:pos="2623"/>
        </w:tabs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>будут уметь:</w:t>
      </w:r>
    </w:p>
    <w:p w:rsidR="00584031" w:rsidRDefault="00584031" w:rsidP="00DB20DF">
      <w:pPr>
        <w:numPr>
          <w:ilvl w:val="0"/>
          <w:numId w:val="2"/>
        </w:numPr>
        <w:tabs>
          <w:tab w:val="left" w:pos="2623"/>
        </w:tabs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ориентироваться в пространстве;</w:t>
      </w:r>
    </w:p>
    <w:p w:rsidR="00584031" w:rsidRDefault="00584031" w:rsidP="00DB20DF">
      <w:pPr>
        <w:numPr>
          <w:ilvl w:val="0"/>
          <w:numId w:val="2"/>
        </w:numPr>
        <w:tabs>
          <w:tab w:val="left" w:pos="2623"/>
        </w:tabs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штриховать картинки горизонтальными, вертикальными и наклонными линиями;</w:t>
      </w:r>
    </w:p>
    <w:p w:rsidR="00584031" w:rsidRDefault="00584031" w:rsidP="00DB20DF">
      <w:pPr>
        <w:numPr>
          <w:ilvl w:val="0"/>
          <w:numId w:val="2"/>
        </w:numPr>
        <w:tabs>
          <w:tab w:val="left" w:pos="2623"/>
        </w:tabs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рисовать круги и овалы;</w:t>
      </w:r>
    </w:p>
    <w:p w:rsidR="00584031" w:rsidRDefault="00584031" w:rsidP="00DB20DF">
      <w:pPr>
        <w:numPr>
          <w:ilvl w:val="0"/>
          <w:numId w:val="2"/>
        </w:numPr>
        <w:tabs>
          <w:tab w:val="left" w:pos="2623"/>
        </w:tabs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рисовать картинки и прямые линии в строке;</w:t>
      </w:r>
    </w:p>
    <w:p w:rsidR="00584031" w:rsidRDefault="00584031" w:rsidP="00DB20DF">
      <w:pPr>
        <w:numPr>
          <w:ilvl w:val="0"/>
          <w:numId w:val="2"/>
        </w:numPr>
        <w:tabs>
          <w:tab w:val="left" w:pos="2623"/>
        </w:tabs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различать буквы;</w:t>
      </w:r>
    </w:p>
    <w:p w:rsidR="00584031" w:rsidRDefault="00584031" w:rsidP="00DB20DF">
      <w:pPr>
        <w:numPr>
          <w:ilvl w:val="0"/>
          <w:numId w:val="2"/>
        </w:numPr>
        <w:tabs>
          <w:tab w:val="left" w:pos="2623"/>
        </w:tabs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писать основные элементы прописного письма.</w:t>
      </w:r>
    </w:p>
    <w:p w:rsidR="00584031" w:rsidRPr="00E76DBC" w:rsidRDefault="00584031" w:rsidP="00DB20DF">
      <w:pPr>
        <w:numPr>
          <w:ilvl w:val="0"/>
          <w:numId w:val="2"/>
        </w:numPr>
        <w:tabs>
          <w:tab w:val="left" w:pos="262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76DBC">
        <w:rPr>
          <w:rFonts w:ascii="Times New Roman" w:hAnsi="Times New Roman" w:cs="Times New Roman"/>
          <w:sz w:val="28"/>
          <w:szCs w:val="28"/>
          <w:lang w:eastAsia="ru-RU"/>
        </w:rPr>
        <w:t>правильно сидеть за столом во время письма;</w:t>
      </w:r>
    </w:p>
    <w:p w:rsidR="00584031" w:rsidRPr="00E76DBC" w:rsidRDefault="00584031" w:rsidP="00DB20DF">
      <w:pPr>
        <w:numPr>
          <w:ilvl w:val="0"/>
          <w:numId w:val="2"/>
        </w:numPr>
        <w:tabs>
          <w:tab w:val="left" w:pos="262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76DBC">
        <w:rPr>
          <w:rFonts w:ascii="Times New Roman" w:hAnsi="Times New Roman" w:cs="Times New Roman"/>
          <w:sz w:val="28"/>
          <w:szCs w:val="28"/>
          <w:lang w:eastAsia="ru-RU"/>
        </w:rPr>
        <w:t>правильно располагать рабочую тетрадь;</w:t>
      </w:r>
    </w:p>
    <w:p w:rsidR="00584031" w:rsidRPr="00E76DBC" w:rsidRDefault="00584031" w:rsidP="00DB20DF">
      <w:pPr>
        <w:numPr>
          <w:ilvl w:val="0"/>
          <w:numId w:val="2"/>
        </w:numPr>
        <w:tabs>
          <w:tab w:val="left" w:pos="262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76DBC">
        <w:rPr>
          <w:rFonts w:ascii="Times New Roman" w:hAnsi="Times New Roman" w:cs="Times New Roman"/>
          <w:sz w:val="28"/>
          <w:szCs w:val="28"/>
          <w:lang w:eastAsia="ru-RU"/>
        </w:rPr>
        <w:t>правильно держать карандаш и ручку;</w:t>
      </w:r>
    </w:p>
    <w:p w:rsidR="00584031" w:rsidRPr="00E76DBC" w:rsidRDefault="00584031" w:rsidP="00DB20DF">
      <w:pPr>
        <w:numPr>
          <w:ilvl w:val="0"/>
          <w:numId w:val="2"/>
        </w:numPr>
        <w:tabs>
          <w:tab w:val="left" w:pos="262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76DBC">
        <w:rPr>
          <w:rFonts w:ascii="Times New Roman" w:hAnsi="Times New Roman" w:cs="Times New Roman"/>
          <w:sz w:val="28"/>
          <w:szCs w:val="28"/>
          <w:lang w:eastAsia="ru-RU"/>
        </w:rPr>
        <w:t>проводить различные линии (прямые, ломаные, изогнутые);</w:t>
      </w:r>
    </w:p>
    <w:p w:rsidR="00584031" w:rsidRPr="00E76DBC" w:rsidRDefault="00584031" w:rsidP="00DB20DF">
      <w:pPr>
        <w:numPr>
          <w:ilvl w:val="0"/>
          <w:numId w:val="2"/>
        </w:numPr>
        <w:tabs>
          <w:tab w:val="left" w:pos="262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76DBC">
        <w:rPr>
          <w:rFonts w:ascii="Times New Roman" w:hAnsi="Times New Roman" w:cs="Times New Roman"/>
          <w:sz w:val="28"/>
          <w:szCs w:val="28"/>
          <w:lang w:eastAsia="ru-RU"/>
        </w:rPr>
        <w:t>проводить линии в разных направлениях;</w:t>
      </w:r>
    </w:p>
    <w:p w:rsidR="00584031" w:rsidRPr="00E76DBC" w:rsidRDefault="00584031" w:rsidP="00DB20DF">
      <w:pPr>
        <w:numPr>
          <w:ilvl w:val="0"/>
          <w:numId w:val="2"/>
        </w:numPr>
        <w:tabs>
          <w:tab w:val="left" w:pos="262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76DBC">
        <w:rPr>
          <w:rFonts w:ascii="Times New Roman" w:hAnsi="Times New Roman" w:cs="Times New Roman"/>
          <w:sz w:val="28"/>
          <w:szCs w:val="28"/>
          <w:lang w:eastAsia="ru-RU"/>
        </w:rPr>
        <w:t>обводить рисунки по контуру, стараясь не отрывать карандаш от бумаги;</w:t>
      </w:r>
    </w:p>
    <w:p w:rsidR="00584031" w:rsidRDefault="00584031" w:rsidP="00DB20DF">
      <w:pPr>
        <w:numPr>
          <w:ilvl w:val="0"/>
          <w:numId w:val="2"/>
        </w:numPr>
        <w:tabs>
          <w:tab w:val="left" w:pos="262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76DBC">
        <w:rPr>
          <w:rFonts w:ascii="Times New Roman" w:hAnsi="Times New Roman" w:cs="Times New Roman"/>
          <w:sz w:val="28"/>
          <w:szCs w:val="28"/>
          <w:lang w:eastAsia="ru-RU"/>
        </w:rPr>
        <w:t>ориентироваться на листе бумаги в клетку и в линейку;</w:t>
      </w:r>
    </w:p>
    <w:p w:rsidR="00584031" w:rsidRPr="00E76DBC" w:rsidRDefault="00584031" w:rsidP="00291637">
      <w:pPr>
        <w:tabs>
          <w:tab w:val="left" w:pos="2623"/>
        </w:tabs>
        <w:spacing w:after="0" w:line="240" w:lineRule="auto"/>
        <w:ind w:left="72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584031" w:rsidRPr="006175C1" w:rsidRDefault="00584031" w:rsidP="006175C1">
      <w:pPr>
        <w:pStyle w:val="Default"/>
        <w:ind w:left="720"/>
        <w:jc w:val="both"/>
        <w:rPr>
          <w:b/>
          <w:bCs/>
          <w:color w:val="auto"/>
          <w:sz w:val="28"/>
          <w:szCs w:val="28"/>
        </w:rPr>
      </w:pPr>
      <w:r w:rsidRPr="00265E53">
        <w:rPr>
          <w:b/>
          <w:bCs/>
          <w:color w:val="auto"/>
          <w:sz w:val="28"/>
          <w:szCs w:val="28"/>
        </w:rPr>
        <w:t>Способы проверки результатов:</w:t>
      </w:r>
    </w:p>
    <w:p w:rsidR="00584031" w:rsidRDefault="00584031" w:rsidP="00291637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      </w:t>
      </w:r>
      <w:r w:rsidRPr="00265E53">
        <w:rPr>
          <w:color w:val="auto"/>
          <w:sz w:val="28"/>
          <w:szCs w:val="28"/>
        </w:rPr>
        <w:t>Начальная диагностика про</w:t>
      </w:r>
      <w:r>
        <w:rPr>
          <w:color w:val="auto"/>
          <w:sz w:val="28"/>
          <w:szCs w:val="28"/>
        </w:rPr>
        <w:t>водится для определения общего</w:t>
      </w:r>
      <w:r w:rsidRPr="00265E53">
        <w:rPr>
          <w:color w:val="auto"/>
          <w:sz w:val="28"/>
          <w:szCs w:val="28"/>
        </w:rPr>
        <w:t xml:space="preserve"> развития </w:t>
      </w:r>
      <w:r>
        <w:rPr>
          <w:color w:val="auto"/>
          <w:sz w:val="28"/>
          <w:szCs w:val="28"/>
        </w:rPr>
        <w:t>познавательных способностей, уровня развития графических навыков и мелкой моторики рук</w:t>
      </w:r>
      <w:r w:rsidRPr="00265E53">
        <w:rPr>
          <w:color w:val="auto"/>
          <w:sz w:val="28"/>
          <w:szCs w:val="28"/>
        </w:rPr>
        <w:t>.</w:t>
      </w:r>
    </w:p>
    <w:p w:rsidR="00584031" w:rsidRDefault="00584031" w:rsidP="00291637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      Промежуточная включает в себя диагностику по отдельным разделам программы:</w:t>
      </w:r>
    </w:p>
    <w:p w:rsidR="00584031" w:rsidRDefault="00584031" w:rsidP="00215C85">
      <w:pPr>
        <w:pStyle w:val="Default"/>
        <w:numPr>
          <w:ilvl w:val="0"/>
          <w:numId w:val="8"/>
        </w:numPr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нанесение штриховки по заданным направлениям; </w:t>
      </w:r>
    </w:p>
    <w:p w:rsidR="00584031" w:rsidRDefault="00584031" w:rsidP="00215C85">
      <w:pPr>
        <w:pStyle w:val="Default"/>
        <w:ind w:left="795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копирование рисунка по клеточкам.</w:t>
      </w:r>
    </w:p>
    <w:p w:rsidR="00584031" w:rsidRPr="00215C85" w:rsidRDefault="00584031" w:rsidP="00291637">
      <w:pPr>
        <w:pStyle w:val="Default"/>
        <w:numPr>
          <w:ilvl w:val="0"/>
          <w:numId w:val="8"/>
        </w:numPr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выявление особенностей и последовательности написания элементов буквы.</w:t>
      </w:r>
    </w:p>
    <w:p w:rsidR="00584031" w:rsidRDefault="00584031" w:rsidP="0069661B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     </w:t>
      </w:r>
      <w:r w:rsidRPr="00265E53">
        <w:rPr>
          <w:color w:val="auto"/>
          <w:sz w:val="28"/>
          <w:szCs w:val="28"/>
        </w:rPr>
        <w:t>Итоговое тестирование – это диагностика по усв</w:t>
      </w:r>
      <w:r>
        <w:rPr>
          <w:color w:val="auto"/>
          <w:sz w:val="28"/>
          <w:szCs w:val="28"/>
        </w:rPr>
        <w:t>оению образовательной        программы:</w:t>
      </w:r>
    </w:p>
    <w:p w:rsidR="00584031" w:rsidRDefault="00584031" w:rsidP="00215C85">
      <w:pPr>
        <w:pStyle w:val="Default"/>
        <w:numPr>
          <w:ilvl w:val="0"/>
          <w:numId w:val="8"/>
        </w:numPr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правила штриховки; штриховка картинки горизонтальными, вертикальными и наклонными линиями;</w:t>
      </w:r>
    </w:p>
    <w:p w:rsidR="00584031" w:rsidRDefault="00584031" w:rsidP="00215C85">
      <w:pPr>
        <w:pStyle w:val="Default"/>
        <w:numPr>
          <w:ilvl w:val="0"/>
          <w:numId w:val="8"/>
        </w:numPr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ориентирование в пространстве;</w:t>
      </w:r>
    </w:p>
    <w:p w:rsidR="00584031" w:rsidRPr="00265E53" w:rsidRDefault="00584031" w:rsidP="00215C85">
      <w:pPr>
        <w:pStyle w:val="Default"/>
        <w:numPr>
          <w:ilvl w:val="0"/>
          <w:numId w:val="8"/>
        </w:numPr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письмо элементов букв.</w:t>
      </w:r>
    </w:p>
    <w:p w:rsidR="00584031" w:rsidRDefault="00584031" w:rsidP="00DB20DF">
      <w:pPr>
        <w:tabs>
          <w:tab w:val="left" w:pos="2623"/>
        </w:tabs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584031" w:rsidRDefault="00584031" w:rsidP="00DB20DF">
      <w:pPr>
        <w:autoSpaceDE w:val="0"/>
        <w:autoSpaceDN w:val="0"/>
        <w:adjustRightInd w:val="0"/>
        <w:spacing w:after="0" w:line="240" w:lineRule="auto"/>
        <w:ind w:left="72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Учебно-тематический план</w:t>
      </w:r>
    </w:p>
    <w:p w:rsidR="00584031" w:rsidRDefault="00584031" w:rsidP="00DB20DF">
      <w:pPr>
        <w:autoSpaceDE w:val="0"/>
        <w:autoSpaceDN w:val="0"/>
        <w:adjustRightInd w:val="0"/>
        <w:spacing w:after="0" w:line="240" w:lineRule="auto"/>
        <w:ind w:left="72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(2 занятия в неделю, 72 часа в год)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675"/>
        <w:gridCol w:w="3119"/>
        <w:gridCol w:w="992"/>
        <w:gridCol w:w="992"/>
        <w:gridCol w:w="1134"/>
        <w:gridCol w:w="2552"/>
      </w:tblGrid>
      <w:tr w:rsidR="00584031" w:rsidRPr="00F927B7">
        <w:trPr>
          <w:trHeight w:val="289"/>
        </w:trPr>
        <w:tc>
          <w:tcPr>
            <w:tcW w:w="675" w:type="dxa"/>
            <w:vMerge w:val="restart"/>
          </w:tcPr>
          <w:p w:rsidR="00584031" w:rsidRPr="00F927B7" w:rsidRDefault="00584031" w:rsidP="00F9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F927B7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№</w:t>
            </w:r>
          </w:p>
          <w:p w:rsidR="00584031" w:rsidRPr="00F927B7" w:rsidRDefault="00584031" w:rsidP="00F9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927B7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п/п</w:t>
            </w:r>
          </w:p>
        </w:tc>
        <w:tc>
          <w:tcPr>
            <w:tcW w:w="3119" w:type="dxa"/>
            <w:vMerge w:val="restart"/>
          </w:tcPr>
          <w:p w:rsidR="00584031" w:rsidRPr="00F927B7" w:rsidRDefault="00584031" w:rsidP="00F927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F927B7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Название раздела,</w:t>
            </w:r>
          </w:p>
          <w:p w:rsidR="00584031" w:rsidRPr="00F927B7" w:rsidRDefault="00584031" w:rsidP="00F927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927B7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темы</w:t>
            </w:r>
          </w:p>
        </w:tc>
        <w:tc>
          <w:tcPr>
            <w:tcW w:w="3118" w:type="dxa"/>
            <w:gridSpan w:val="3"/>
          </w:tcPr>
          <w:p w:rsidR="00584031" w:rsidRPr="00F927B7" w:rsidRDefault="00584031" w:rsidP="00F927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F927B7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Количество часов</w:t>
            </w:r>
          </w:p>
        </w:tc>
        <w:tc>
          <w:tcPr>
            <w:tcW w:w="2552" w:type="dxa"/>
            <w:vMerge w:val="restart"/>
          </w:tcPr>
          <w:p w:rsidR="00584031" w:rsidRPr="00F927B7" w:rsidRDefault="00584031" w:rsidP="00F927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927B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Формы контроля</w:t>
            </w:r>
          </w:p>
        </w:tc>
      </w:tr>
      <w:tr w:rsidR="00584031" w:rsidRPr="00F927B7">
        <w:tc>
          <w:tcPr>
            <w:tcW w:w="675" w:type="dxa"/>
            <w:vMerge/>
            <w:vAlign w:val="center"/>
          </w:tcPr>
          <w:p w:rsidR="00584031" w:rsidRPr="00F927B7" w:rsidRDefault="00584031" w:rsidP="00F927B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119" w:type="dxa"/>
            <w:vMerge/>
            <w:vAlign w:val="center"/>
          </w:tcPr>
          <w:p w:rsidR="00584031" w:rsidRPr="00F927B7" w:rsidRDefault="00584031" w:rsidP="00F927B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992" w:type="dxa"/>
          </w:tcPr>
          <w:p w:rsidR="00584031" w:rsidRPr="00F927B7" w:rsidRDefault="00584031" w:rsidP="00F927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927B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992" w:type="dxa"/>
          </w:tcPr>
          <w:p w:rsidR="00584031" w:rsidRPr="00F927B7" w:rsidRDefault="00584031" w:rsidP="00F927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927B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Теория</w:t>
            </w:r>
          </w:p>
        </w:tc>
        <w:tc>
          <w:tcPr>
            <w:tcW w:w="1134" w:type="dxa"/>
          </w:tcPr>
          <w:p w:rsidR="00584031" w:rsidRPr="00F927B7" w:rsidRDefault="00584031" w:rsidP="00F927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927B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Практика</w:t>
            </w:r>
          </w:p>
        </w:tc>
        <w:tc>
          <w:tcPr>
            <w:tcW w:w="2552" w:type="dxa"/>
            <w:vMerge/>
            <w:vAlign w:val="center"/>
          </w:tcPr>
          <w:p w:rsidR="00584031" w:rsidRPr="00F927B7" w:rsidRDefault="00584031" w:rsidP="00F927B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584031" w:rsidRPr="00F927B7">
        <w:tc>
          <w:tcPr>
            <w:tcW w:w="675" w:type="dxa"/>
          </w:tcPr>
          <w:p w:rsidR="00584031" w:rsidRPr="00F927B7" w:rsidRDefault="00584031" w:rsidP="00F927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927B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1.</w:t>
            </w:r>
          </w:p>
        </w:tc>
        <w:tc>
          <w:tcPr>
            <w:tcW w:w="3119" w:type="dxa"/>
          </w:tcPr>
          <w:p w:rsidR="00584031" w:rsidRPr="00F927B7" w:rsidRDefault="00584031" w:rsidP="00F9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927B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Вводное занятие</w:t>
            </w:r>
          </w:p>
        </w:tc>
        <w:tc>
          <w:tcPr>
            <w:tcW w:w="992" w:type="dxa"/>
          </w:tcPr>
          <w:p w:rsidR="00584031" w:rsidRPr="00F927B7" w:rsidRDefault="00584031" w:rsidP="00F927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927B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584031" w:rsidRPr="00F927B7" w:rsidRDefault="00584031" w:rsidP="00F927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927B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584031" w:rsidRPr="00F927B7" w:rsidRDefault="00584031" w:rsidP="00F927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552" w:type="dxa"/>
          </w:tcPr>
          <w:p w:rsidR="00584031" w:rsidRPr="00F927B7" w:rsidRDefault="00584031" w:rsidP="00F9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927B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Беседа, дидактическая игра</w:t>
            </w:r>
          </w:p>
        </w:tc>
      </w:tr>
      <w:tr w:rsidR="00584031" w:rsidRPr="00F927B7">
        <w:tc>
          <w:tcPr>
            <w:tcW w:w="675" w:type="dxa"/>
          </w:tcPr>
          <w:p w:rsidR="00584031" w:rsidRPr="00F927B7" w:rsidRDefault="00584031" w:rsidP="00F927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927B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2.</w:t>
            </w:r>
          </w:p>
        </w:tc>
        <w:tc>
          <w:tcPr>
            <w:tcW w:w="3119" w:type="dxa"/>
          </w:tcPr>
          <w:p w:rsidR="00584031" w:rsidRPr="00F927B7" w:rsidRDefault="00584031" w:rsidP="00F9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927B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Подготовка к письму</w:t>
            </w:r>
          </w:p>
        </w:tc>
        <w:tc>
          <w:tcPr>
            <w:tcW w:w="992" w:type="dxa"/>
          </w:tcPr>
          <w:p w:rsidR="00584031" w:rsidRPr="00F927B7" w:rsidRDefault="00584031" w:rsidP="00F927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927B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992" w:type="dxa"/>
          </w:tcPr>
          <w:p w:rsidR="00584031" w:rsidRPr="00F927B7" w:rsidRDefault="00584031" w:rsidP="00F927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927B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584031" w:rsidRPr="00F927B7" w:rsidRDefault="00584031" w:rsidP="00F927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927B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2552" w:type="dxa"/>
          </w:tcPr>
          <w:p w:rsidR="00584031" w:rsidRPr="00F927B7" w:rsidRDefault="00584031" w:rsidP="00F9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927B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Наблюдение, практические задания</w:t>
            </w:r>
          </w:p>
        </w:tc>
      </w:tr>
      <w:tr w:rsidR="00584031" w:rsidRPr="00F927B7">
        <w:tc>
          <w:tcPr>
            <w:tcW w:w="675" w:type="dxa"/>
          </w:tcPr>
          <w:p w:rsidR="00584031" w:rsidRPr="00F927B7" w:rsidRDefault="00584031" w:rsidP="00F927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927B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3.</w:t>
            </w:r>
          </w:p>
        </w:tc>
        <w:tc>
          <w:tcPr>
            <w:tcW w:w="3119" w:type="dxa"/>
          </w:tcPr>
          <w:p w:rsidR="00584031" w:rsidRPr="00F927B7" w:rsidRDefault="00584031" w:rsidP="00F9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927B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Письмо элементов букв</w:t>
            </w:r>
          </w:p>
        </w:tc>
        <w:tc>
          <w:tcPr>
            <w:tcW w:w="992" w:type="dxa"/>
          </w:tcPr>
          <w:p w:rsidR="00584031" w:rsidRPr="00F927B7" w:rsidRDefault="00584031" w:rsidP="00F927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927B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63</w:t>
            </w:r>
          </w:p>
        </w:tc>
        <w:tc>
          <w:tcPr>
            <w:tcW w:w="992" w:type="dxa"/>
          </w:tcPr>
          <w:p w:rsidR="00584031" w:rsidRPr="00F927B7" w:rsidRDefault="00584031" w:rsidP="00F927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927B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1134" w:type="dxa"/>
          </w:tcPr>
          <w:p w:rsidR="00584031" w:rsidRPr="00F927B7" w:rsidRDefault="00584031" w:rsidP="00F927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927B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58</w:t>
            </w:r>
          </w:p>
        </w:tc>
        <w:tc>
          <w:tcPr>
            <w:tcW w:w="2552" w:type="dxa"/>
          </w:tcPr>
          <w:p w:rsidR="00584031" w:rsidRPr="00F927B7" w:rsidRDefault="00584031" w:rsidP="00F9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927B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Наблюдение, практические задания</w:t>
            </w:r>
          </w:p>
        </w:tc>
      </w:tr>
      <w:tr w:rsidR="00584031" w:rsidRPr="00F927B7">
        <w:tc>
          <w:tcPr>
            <w:tcW w:w="675" w:type="dxa"/>
          </w:tcPr>
          <w:p w:rsidR="00584031" w:rsidRPr="00F927B7" w:rsidRDefault="00584031" w:rsidP="00F927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927B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4.</w:t>
            </w:r>
          </w:p>
        </w:tc>
        <w:tc>
          <w:tcPr>
            <w:tcW w:w="3119" w:type="dxa"/>
          </w:tcPr>
          <w:p w:rsidR="00584031" w:rsidRPr="00F927B7" w:rsidRDefault="00584031" w:rsidP="00F9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927B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Итоговое занятие</w:t>
            </w:r>
          </w:p>
        </w:tc>
        <w:tc>
          <w:tcPr>
            <w:tcW w:w="992" w:type="dxa"/>
          </w:tcPr>
          <w:p w:rsidR="00584031" w:rsidRPr="00F927B7" w:rsidRDefault="00584031" w:rsidP="00F927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927B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584031" w:rsidRPr="00F927B7" w:rsidRDefault="00584031" w:rsidP="00F927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</w:tcPr>
          <w:p w:rsidR="00584031" w:rsidRPr="00F927B7" w:rsidRDefault="00584031" w:rsidP="00F927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927B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2552" w:type="dxa"/>
          </w:tcPr>
          <w:p w:rsidR="00584031" w:rsidRPr="00F927B7" w:rsidRDefault="00584031" w:rsidP="00F9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927B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Дидактическая игра</w:t>
            </w:r>
          </w:p>
        </w:tc>
      </w:tr>
      <w:tr w:rsidR="00584031" w:rsidRPr="00F927B7">
        <w:tc>
          <w:tcPr>
            <w:tcW w:w="675" w:type="dxa"/>
          </w:tcPr>
          <w:p w:rsidR="00584031" w:rsidRPr="00F927B7" w:rsidRDefault="00584031" w:rsidP="00F927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119" w:type="dxa"/>
          </w:tcPr>
          <w:p w:rsidR="00584031" w:rsidRPr="00F927B7" w:rsidRDefault="00584031" w:rsidP="00F9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927B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Всего</w:t>
            </w:r>
          </w:p>
        </w:tc>
        <w:tc>
          <w:tcPr>
            <w:tcW w:w="992" w:type="dxa"/>
          </w:tcPr>
          <w:p w:rsidR="00584031" w:rsidRPr="00F927B7" w:rsidRDefault="00584031" w:rsidP="00F927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927B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72</w:t>
            </w:r>
          </w:p>
          <w:p w:rsidR="00584031" w:rsidRPr="00F927B7" w:rsidRDefault="00584031" w:rsidP="00F927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992" w:type="dxa"/>
          </w:tcPr>
          <w:p w:rsidR="00584031" w:rsidRPr="00F927B7" w:rsidRDefault="00584031" w:rsidP="00F927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927B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1134" w:type="dxa"/>
          </w:tcPr>
          <w:p w:rsidR="00584031" w:rsidRPr="00F927B7" w:rsidRDefault="00584031" w:rsidP="00F927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927B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65</w:t>
            </w:r>
          </w:p>
        </w:tc>
        <w:tc>
          <w:tcPr>
            <w:tcW w:w="2552" w:type="dxa"/>
          </w:tcPr>
          <w:p w:rsidR="00584031" w:rsidRPr="00F927B7" w:rsidRDefault="00584031" w:rsidP="00F927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</w:tbl>
    <w:p w:rsidR="00584031" w:rsidRDefault="00584031" w:rsidP="00DB20DF">
      <w:pPr>
        <w:tabs>
          <w:tab w:val="left" w:pos="2623"/>
        </w:tabs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584031" w:rsidRDefault="00584031" w:rsidP="00DB20D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Содержание </w:t>
      </w:r>
    </w:p>
    <w:p w:rsidR="00584031" w:rsidRDefault="00584031" w:rsidP="00DB20D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Тема 1. Вводное занятие – 1 час.</w:t>
      </w:r>
    </w:p>
    <w:p w:rsidR="00584031" w:rsidRDefault="00584031" w:rsidP="00DB20DF">
      <w:pPr>
        <w:tabs>
          <w:tab w:val="left" w:pos="2623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Теоретическое занятие: 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Беседа о правилах поведения на занятии</w:t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. 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Правильная поза при письме, культура поведения на занятии.</w:t>
      </w:r>
    </w:p>
    <w:p w:rsidR="00584031" w:rsidRDefault="00584031" w:rsidP="00DB20DF">
      <w:pPr>
        <w:tabs>
          <w:tab w:val="left" w:pos="2623"/>
        </w:tabs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>Тема 2. Подготовка к письму – 7 часов.</w:t>
      </w:r>
    </w:p>
    <w:p w:rsidR="00584031" w:rsidRDefault="00584031" w:rsidP="00DB20DF">
      <w:pPr>
        <w:tabs>
          <w:tab w:val="left" w:pos="2623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Теоретическое занятие: 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Определение горизонтальных, вертикальных и наклонных линий. Штриховка. Правила штриховки.</w:t>
      </w:r>
    </w:p>
    <w:p w:rsidR="00584031" w:rsidRDefault="00584031" w:rsidP="00DB20DF">
      <w:pPr>
        <w:tabs>
          <w:tab w:val="left" w:pos="2623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Практическое занятие: 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Включены упражнения на рисование линий различной сложности (прямых и наклонных), кругов, овалов, спиралей, петель, так же задания на развитие пространственных представлений.</w:t>
      </w:r>
    </w:p>
    <w:p w:rsidR="00584031" w:rsidRDefault="00584031" w:rsidP="00DB20DF">
      <w:pPr>
        <w:tabs>
          <w:tab w:val="left" w:pos="2623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Вводятся упражнения на выполнение круговых движений руки: дети рисуют спирали, петли. Штрихи выполняются одним движением руки в заданном направлении, линии должны быть ровными, с одинаковым нажимом.</w:t>
      </w:r>
    </w:p>
    <w:p w:rsidR="00584031" w:rsidRDefault="00584031" w:rsidP="00DB20DF">
      <w:pPr>
        <w:tabs>
          <w:tab w:val="left" w:pos="2623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Используются игровые упражнения: «дорожки», рисование по точкам, копирование рисунка по клеточкам.</w:t>
      </w:r>
    </w:p>
    <w:p w:rsidR="00584031" w:rsidRDefault="00584031" w:rsidP="00DB20DF">
      <w:pPr>
        <w:tabs>
          <w:tab w:val="left" w:pos="2623"/>
        </w:tabs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>Тема 3. Письмо элементов букв – 63 часа.</w:t>
      </w:r>
    </w:p>
    <w:p w:rsidR="00584031" w:rsidRDefault="00584031" w:rsidP="00DB20DF">
      <w:pPr>
        <w:tabs>
          <w:tab w:val="left" w:pos="2623"/>
        </w:tabs>
        <w:spacing w:after="0" w:line="240" w:lineRule="auto"/>
        <w:jc w:val="both"/>
        <w:rPr>
          <w:rFonts w:ascii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Теоретическое занятие: 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Знакомство со строкой, элементами письменных букв, с буквами</w:t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  <w:lang w:eastAsia="ru-RU"/>
        </w:rPr>
        <w:t>.</w:t>
      </w:r>
    </w:p>
    <w:p w:rsidR="00584031" w:rsidRDefault="00584031" w:rsidP="00DB20DF">
      <w:pPr>
        <w:tabs>
          <w:tab w:val="left" w:pos="2623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i/>
          <w:iCs/>
          <w:color w:val="000000"/>
          <w:sz w:val="28"/>
          <w:szCs w:val="28"/>
          <w:lang w:eastAsia="ru-RU"/>
        </w:rPr>
        <w:t>Практическое занятие: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Письмо букв и их элементов. Чтение слов, написанных письменными буквами. Алфавит.</w:t>
      </w:r>
    </w:p>
    <w:p w:rsidR="00584031" w:rsidRDefault="00584031" w:rsidP="00DB20DF">
      <w:pPr>
        <w:tabs>
          <w:tab w:val="left" w:pos="2623"/>
        </w:tabs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>Тема 4. Итоговое занятие – 1 час.</w:t>
      </w:r>
    </w:p>
    <w:p w:rsidR="00584031" w:rsidRDefault="00584031" w:rsidP="00DB20DF">
      <w:pPr>
        <w:tabs>
          <w:tab w:val="left" w:pos="2623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Практическое занятие: 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Игровые упражнения с буквами.</w:t>
      </w:r>
    </w:p>
    <w:p w:rsidR="00584031" w:rsidRDefault="00584031" w:rsidP="00DB20DF"/>
    <w:p w:rsidR="00584031" w:rsidRDefault="00584031" w:rsidP="00DB20DF">
      <w:pPr>
        <w:autoSpaceDE w:val="0"/>
        <w:autoSpaceDN w:val="0"/>
        <w:adjustRightInd w:val="0"/>
        <w:spacing w:after="0" w:line="240" w:lineRule="auto"/>
        <w:ind w:left="36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Условия реализации программы:</w:t>
      </w:r>
    </w:p>
    <w:p w:rsidR="00584031" w:rsidRDefault="00584031" w:rsidP="00DB20D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>
        <w:rPr>
          <w:rFonts w:ascii="Times New Roman" w:hAnsi="Times New Roman" w:cs="Times New Roman"/>
          <w:sz w:val="28"/>
          <w:szCs w:val="28"/>
        </w:rPr>
        <w:tab/>
        <w:t>Занятия должны проходить в просторном, проветренном помещении, соответствующем санитарно-гигиеническим нормам (температурный режим, световой режим и т.д.)</w:t>
      </w:r>
    </w:p>
    <w:p w:rsidR="00584031" w:rsidRDefault="00584031" w:rsidP="00DB20D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эффективной работы необходимо:</w:t>
      </w:r>
    </w:p>
    <w:p w:rsidR="00584031" w:rsidRDefault="00584031" w:rsidP="00DB20DF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магнитная доска;</w:t>
      </w:r>
    </w:p>
    <w:p w:rsidR="00584031" w:rsidRDefault="00584031" w:rsidP="00DB20DF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магнитные цифры;</w:t>
      </w:r>
    </w:p>
    <w:p w:rsidR="00584031" w:rsidRDefault="00584031" w:rsidP="00DB20DF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демонстрационный материал (предметные картинки, геометрические фигуры);</w:t>
      </w:r>
    </w:p>
    <w:p w:rsidR="00584031" w:rsidRDefault="00584031" w:rsidP="00DB20DF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счетный материал;</w:t>
      </w:r>
    </w:p>
    <w:p w:rsidR="00584031" w:rsidRDefault="00584031" w:rsidP="00DB20DF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дидактические игры;</w:t>
      </w:r>
    </w:p>
    <w:p w:rsidR="00584031" w:rsidRDefault="00584031" w:rsidP="00DB20D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</w:t>
      </w:r>
      <w:r>
        <w:rPr>
          <w:rFonts w:ascii="Times New Roman" w:hAnsi="Times New Roman" w:cs="Times New Roman"/>
          <w:color w:val="000000"/>
          <w:sz w:val="28"/>
          <w:szCs w:val="28"/>
        </w:rPr>
        <w:tab/>
        <w:t>Технические средства обучения: ноутбук, проектор.</w:t>
      </w:r>
    </w:p>
    <w:p w:rsidR="00584031" w:rsidRPr="006C08AB" w:rsidRDefault="00584031" w:rsidP="00DB20D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C08AB">
        <w:rPr>
          <w:rFonts w:ascii="Times New Roman" w:hAnsi="Times New Roman" w:cs="Times New Roman"/>
          <w:b/>
          <w:bCs/>
          <w:sz w:val="28"/>
          <w:szCs w:val="28"/>
        </w:rPr>
        <w:t>Методическое, дидактическое обеспечение программы:</w:t>
      </w:r>
    </w:p>
    <w:p w:rsidR="00584031" w:rsidRPr="006C08AB" w:rsidRDefault="00584031" w:rsidP="00DB20D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08AB">
        <w:rPr>
          <w:rFonts w:ascii="Times New Roman" w:hAnsi="Times New Roman" w:cs="Times New Roman"/>
          <w:sz w:val="28"/>
          <w:szCs w:val="28"/>
        </w:rPr>
        <w:t xml:space="preserve">         </w:t>
      </w:r>
      <w:r w:rsidRPr="006C08AB">
        <w:rPr>
          <w:rFonts w:ascii="Times New Roman" w:hAnsi="Times New Roman" w:cs="Times New Roman"/>
          <w:sz w:val="28"/>
          <w:szCs w:val="28"/>
        </w:rPr>
        <w:tab/>
        <w:t xml:space="preserve">Для эффективной работы по данной программе необходимо использовать разнообразные </w:t>
      </w:r>
      <w:r w:rsidRPr="006C08AB">
        <w:rPr>
          <w:rFonts w:ascii="Times New Roman" w:hAnsi="Times New Roman" w:cs="Times New Roman"/>
          <w:b/>
          <w:bCs/>
          <w:sz w:val="28"/>
          <w:szCs w:val="28"/>
        </w:rPr>
        <w:t xml:space="preserve">формы организации деятельности дошкольников. </w:t>
      </w:r>
      <w:r w:rsidRPr="006C08AB">
        <w:rPr>
          <w:rFonts w:ascii="Times New Roman" w:hAnsi="Times New Roman" w:cs="Times New Roman"/>
          <w:sz w:val="28"/>
          <w:szCs w:val="28"/>
        </w:rPr>
        <w:t>Основная форма работы – занятие с группой детей.</w:t>
      </w:r>
    </w:p>
    <w:p w:rsidR="00584031" w:rsidRDefault="00584031" w:rsidP="00DB20D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color w:val="FF0000"/>
          <w:sz w:val="28"/>
          <w:szCs w:val="28"/>
        </w:rPr>
        <w:t xml:space="preserve">           </w:t>
      </w:r>
      <w:r w:rsidRPr="006C08AB">
        <w:rPr>
          <w:rFonts w:ascii="Times New Roman" w:hAnsi="Times New Roman" w:cs="Times New Roman"/>
          <w:b/>
          <w:bCs/>
          <w:sz w:val="28"/>
          <w:szCs w:val="28"/>
        </w:rPr>
        <w:t xml:space="preserve">Формы проведения занятий. </w:t>
      </w:r>
      <w:r w:rsidRPr="006C08AB">
        <w:rPr>
          <w:rFonts w:ascii="Times New Roman" w:hAnsi="Times New Roman" w:cs="Times New Roman"/>
          <w:sz w:val="28"/>
          <w:szCs w:val="28"/>
        </w:rPr>
        <w:t>Основная  форма проведения занятий – игровая, исходя из ведущего вида деятельности детей дошкольного возраста. При этом осуществляется ориентация и на «зону ближайшего развития» - учебную деятельность младшего школьника.</w:t>
      </w:r>
      <w:r>
        <w:rPr>
          <w:rFonts w:ascii="Times New Roman" w:hAnsi="Times New Roman" w:cs="Times New Roman"/>
          <w:sz w:val="28"/>
          <w:szCs w:val="28"/>
        </w:rPr>
        <w:t xml:space="preserve"> Работа по обучению дошкольников письму</w:t>
      </w:r>
      <w:r w:rsidRPr="006C08A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проводится в разнообразных формах (обводка картинки, различные задания по штриховке,  выкладывание букв и т.д.).</w:t>
      </w:r>
    </w:p>
    <w:p w:rsidR="00584031" w:rsidRPr="0069661B" w:rsidRDefault="00584031" w:rsidP="00DB20D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color w:val="FF0000"/>
          <w:sz w:val="28"/>
          <w:szCs w:val="28"/>
        </w:rPr>
        <w:t xml:space="preserve">            </w:t>
      </w:r>
      <w:r w:rsidRPr="0069661B">
        <w:rPr>
          <w:rFonts w:ascii="Times New Roman" w:hAnsi="Times New Roman" w:cs="Times New Roman"/>
          <w:sz w:val="28"/>
          <w:szCs w:val="28"/>
        </w:rPr>
        <w:t xml:space="preserve">Для достижения цели образовательной программы необходимо опираться на следующие </w:t>
      </w:r>
      <w:r w:rsidRPr="0069661B">
        <w:rPr>
          <w:rFonts w:ascii="Times New Roman" w:hAnsi="Times New Roman" w:cs="Times New Roman"/>
          <w:i/>
          <w:iCs/>
          <w:sz w:val="28"/>
          <w:szCs w:val="28"/>
        </w:rPr>
        <w:t>основные принципы:</w:t>
      </w:r>
    </w:p>
    <w:p w:rsidR="00584031" w:rsidRPr="0069661B" w:rsidRDefault="00584031" w:rsidP="00DB20D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9661B">
        <w:rPr>
          <w:rFonts w:ascii="Times New Roman" w:hAnsi="Times New Roman" w:cs="Times New Roman"/>
          <w:sz w:val="28"/>
          <w:szCs w:val="28"/>
          <w:u w:val="single"/>
        </w:rPr>
        <w:t>Принцип психологической комфортности</w:t>
      </w:r>
      <w:r w:rsidRPr="0069661B">
        <w:rPr>
          <w:rFonts w:ascii="Times New Roman" w:hAnsi="Times New Roman" w:cs="Times New Roman"/>
          <w:sz w:val="28"/>
          <w:szCs w:val="28"/>
        </w:rPr>
        <w:t xml:space="preserve"> – создается образовательная среда, обеспечивающая снятие всех стрессобразующих факторов учебного процесса.</w:t>
      </w:r>
    </w:p>
    <w:p w:rsidR="00584031" w:rsidRPr="0069661B" w:rsidRDefault="00584031" w:rsidP="00DB20D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9661B">
        <w:rPr>
          <w:rFonts w:ascii="Times New Roman" w:hAnsi="Times New Roman" w:cs="Times New Roman"/>
          <w:sz w:val="28"/>
          <w:szCs w:val="28"/>
          <w:u w:val="single"/>
        </w:rPr>
        <w:t>Принцип развивающего образования</w:t>
      </w:r>
      <w:r w:rsidRPr="0069661B">
        <w:rPr>
          <w:rFonts w:ascii="Times New Roman" w:hAnsi="Times New Roman" w:cs="Times New Roman"/>
          <w:sz w:val="28"/>
          <w:szCs w:val="28"/>
        </w:rPr>
        <w:t xml:space="preserve"> реализуется через деятельность каждого ребенка в зоне его ближайшего развития.</w:t>
      </w:r>
    </w:p>
    <w:p w:rsidR="00584031" w:rsidRPr="0069661B" w:rsidRDefault="00584031" w:rsidP="00DB20D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9661B">
        <w:rPr>
          <w:rFonts w:ascii="Times New Roman" w:hAnsi="Times New Roman" w:cs="Times New Roman"/>
          <w:sz w:val="28"/>
          <w:szCs w:val="28"/>
          <w:u w:val="single"/>
        </w:rPr>
        <w:t>Принцип интеграции</w:t>
      </w:r>
      <w:r w:rsidRPr="0069661B">
        <w:rPr>
          <w:rFonts w:ascii="Times New Roman" w:hAnsi="Times New Roman" w:cs="Times New Roman"/>
          <w:sz w:val="28"/>
          <w:szCs w:val="28"/>
        </w:rPr>
        <w:t xml:space="preserve"> образовательных областей в соответствии с возрастными возможностями и особенностями детей.</w:t>
      </w:r>
    </w:p>
    <w:p w:rsidR="00584031" w:rsidRPr="0069661B" w:rsidRDefault="00584031" w:rsidP="00DB20D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9661B">
        <w:rPr>
          <w:rFonts w:ascii="Times New Roman" w:hAnsi="Times New Roman" w:cs="Times New Roman"/>
          <w:sz w:val="28"/>
          <w:szCs w:val="28"/>
          <w:u w:val="single"/>
        </w:rPr>
        <w:t>Принцип системности</w:t>
      </w:r>
      <w:r w:rsidRPr="0069661B">
        <w:rPr>
          <w:rFonts w:ascii="Times New Roman" w:hAnsi="Times New Roman" w:cs="Times New Roman"/>
          <w:sz w:val="28"/>
          <w:szCs w:val="28"/>
        </w:rPr>
        <w:t xml:space="preserve"> (взаимозависимости и взаимосвязи). Развитие ребенка – системный процесс, в котором развитие одной познавательной функции, определяет и дополняет развитие других.</w:t>
      </w:r>
    </w:p>
    <w:p w:rsidR="00584031" w:rsidRPr="0069661B" w:rsidRDefault="00584031" w:rsidP="00DB20D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9661B">
        <w:rPr>
          <w:rFonts w:ascii="Times New Roman" w:hAnsi="Times New Roman" w:cs="Times New Roman"/>
          <w:sz w:val="28"/>
          <w:szCs w:val="28"/>
          <w:u w:val="single"/>
        </w:rPr>
        <w:t>Принцип постепенности, посильности и доступности</w:t>
      </w:r>
      <w:r w:rsidRPr="0069661B">
        <w:rPr>
          <w:rFonts w:ascii="Times New Roman" w:hAnsi="Times New Roman" w:cs="Times New Roman"/>
          <w:sz w:val="28"/>
          <w:szCs w:val="28"/>
        </w:rPr>
        <w:t xml:space="preserve"> в освоении и формировании школьно–значимых функций, следование от простых и доступных знаний к более сложным, комплексным.</w:t>
      </w:r>
    </w:p>
    <w:p w:rsidR="00584031" w:rsidRPr="0069661B" w:rsidRDefault="00584031" w:rsidP="00DB20D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9661B">
        <w:rPr>
          <w:rFonts w:ascii="Times New Roman" w:hAnsi="Times New Roman" w:cs="Times New Roman"/>
          <w:sz w:val="28"/>
          <w:szCs w:val="28"/>
          <w:u w:val="single"/>
        </w:rPr>
        <w:t>Принцип результативности</w:t>
      </w:r>
      <w:r w:rsidRPr="0069661B">
        <w:rPr>
          <w:rFonts w:ascii="Times New Roman" w:hAnsi="Times New Roman" w:cs="Times New Roman"/>
          <w:sz w:val="28"/>
          <w:szCs w:val="28"/>
        </w:rPr>
        <w:t xml:space="preserve"> – обеспечивает соответствие целей программы и возможностей их достижения.</w:t>
      </w:r>
    </w:p>
    <w:p w:rsidR="00584031" w:rsidRPr="0069661B" w:rsidRDefault="00584031" w:rsidP="00DB20D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9661B">
        <w:rPr>
          <w:rFonts w:ascii="Times New Roman" w:hAnsi="Times New Roman" w:cs="Times New Roman"/>
          <w:sz w:val="28"/>
          <w:szCs w:val="28"/>
          <w:u w:val="single"/>
        </w:rPr>
        <w:t>Принцип индивидуального подхода.</w:t>
      </w:r>
      <w:r w:rsidRPr="0069661B">
        <w:rPr>
          <w:rFonts w:ascii="Times New Roman" w:hAnsi="Times New Roman" w:cs="Times New Roman"/>
          <w:sz w:val="28"/>
          <w:szCs w:val="28"/>
        </w:rPr>
        <w:t xml:space="preserve"> Максимально учитываются индивидуальные особенности ребенка и создаются наиболее благоприятные условия для их развития.</w:t>
      </w:r>
    </w:p>
    <w:p w:rsidR="00584031" w:rsidRPr="0069661B" w:rsidRDefault="00584031" w:rsidP="00DB20D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9661B">
        <w:rPr>
          <w:rFonts w:ascii="Times New Roman" w:hAnsi="Times New Roman" w:cs="Times New Roman"/>
          <w:sz w:val="28"/>
          <w:szCs w:val="28"/>
          <w:u w:val="single"/>
        </w:rPr>
        <w:t>Принцип креативности (творчества).</w:t>
      </w:r>
      <w:r w:rsidRPr="0069661B">
        <w:rPr>
          <w:rFonts w:ascii="Times New Roman" w:hAnsi="Times New Roman" w:cs="Times New Roman"/>
          <w:sz w:val="28"/>
          <w:szCs w:val="28"/>
        </w:rPr>
        <w:t xml:space="preserve"> Развитие творческой личности ребенка может быть осуществлено только в творческой обстановке и при участии педагога.</w:t>
      </w:r>
    </w:p>
    <w:p w:rsidR="00584031" w:rsidRPr="0069661B" w:rsidRDefault="00584031" w:rsidP="00DB20D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9661B">
        <w:rPr>
          <w:rFonts w:ascii="Times New Roman" w:hAnsi="Times New Roman" w:cs="Times New Roman"/>
          <w:sz w:val="28"/>
          <w:szCs w:val="28"/>
          <w:u w:val="single"/>
        </w:rPr>
        <w:t>Принцип гуманистичности.</w:t>
      </w:r>
      <w:r w:rsidRPr="0069661B">
        <w:rPr>
          <w:rFonts w:ascii="Times New Roman" w:hAnsi="Times New Roman" w:cs="Times New Roman"/>
          <w:sz w:val="28"/>
          <w:szCs w:val="28"/>
        </w:rPr>
        <w:t xml:space="preserve"> Ребенок рассматривается как активный субъект совместный с педагогом деятельности.</w:t>
      </w:r>
    </w:p>
    <w:p w:rsidR="00584031" w:rsidRPr="00C452F8" w:rsidRDefault="00584031" w:rsidP="00DB20D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C452F8">
        <w:rPr>
          <w:rFonts w:ascii="Times New Roman" w:hAnsi="Times New Roman" w:cs="Times New Roman"/>
          <w:sz w:val="28"/>
          <w:szCs w:val="28"/>
        </w:rPr>
        <w:t xml:space="preserve">Организуя учебно-воспитательный процесс, следует использовать         </w:t>
      </w:r>
      <w:r w:rsidRPr="00C452F8">
        <w:rPr>
          <w:rFonts w:ascii="Times New Roman" w:hAnsi="Times New Roman" w:cs="Times New Roman"/>
          <w:i/>
          <w:iCs/>
          <w:sz w:val="28"/>
          <w:szCs w:val="28"/>
        </w:rPr>
        <w:t>методы обучения:</w:t>
      </w:r>
    </w:p>
    <w:p w:rsidR="00584031" w:rsidRPr="00C452F8" w:rsidRDefault="00584031" w:rsidP="00DB20D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452F8">
        <w:rPr>
          <w:rFonts w:ascii="Times New Roman" w:hAnsi="Times New Roman" w:cs="Times New Roman"/>
          <w:sz w:val="28"/>
          <w:szCs w:val="28"/>
        </w:rPr>
        <w:t>- игровой;</w:t>
      </w:r>
    </w:p>
    <w:p w:rsidR="00584031" w:rsidRPr="00C452F8" w:rsidRDefault="00584031" w:rsidP="00DB20D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452F8">
        <w:rPr>
          <w:rFonts w:ascii="Times New Roman" w:hAnsi="Times New Roman" w:cs="Times New Roman"/>
          <w:sz w:val="28"/>
          <w:szCs w:val="28"/>
        </w:rPr>
        <w:t>- словесный (объяснение, беседа, повествование, рассматривание);</w:t>
      </w:r>
    </w:p>
    <w:p w:rsidR="00584031" w:rsidRPr="00C452F8" w:rsidRDefault="00584031" w:rsidP="00DB20D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452F8">
        <w:rPr>
          <w:rFonts w:ascii="Times New Roman" w:hAnsi="Times New Roman" w:cs="Times New Roman"/>
          <w:sz w:val="28"/>
          <w:szCs w:val="28"/>
        </w:rPr>
        <w:t>- наглядный (использование образцов, иллюстраций, наблюдение);</w:t>
      </w:r>
    </w:p>
    <w:p w:rsidR="00584031" w:rsidRPr="00C452F8" w:rsidRDefault="00584031" w:rsidP="00DB20D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452F8">
        <w:rPr>
          <w:rFonts w:ascii="Times New Roman" w:hAnsi="Times New Roman" w:cs="Times New Roman"/>
          <w:sz w:val="28"/>
          <w:szCs w:val="28"/>
        </w:rPr>
        <w:t>- репродуктивный (повторение по образцу);</w:t>
      </w:r>
    </w:p>
    <w:p w:rsidR="00584031" w:rsidRPr="00C452F8" w:rsidRDefault="00584031" w:rsidP="00DB20D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452F8">
        <w:rPr>
          <w:rFonts w:ascii="Times New Roman" w:hAnsi="Times New Roman" w:cs="Times New Roman"/>
          <w:sz w:val="28"/>
          <w:szCs w:val="28"/>
        </w:rPr>
        <w:t>- практический (выполнение упражнений, практических заданий).</w:t>
      </w:r>
    </w:p>
    <w:p w:rsidR="00584031" w:rsidRPr="000B2472" w:rsidRDefault="00584031" w:rsidP="00DB20D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B2472">
        <w:rPr>
          <w:rFonts w:ascii="Times New Roman" w:hAnsi="Times New Roman" w:cs="Times New Roman"/>
          <w:sz w:val="28"/>
          <w:szCs w:val="28"/>
        </w:rPr>
        <w:t xml:space="preserve">В организации учебного процесса используются </w:t>
      </w:r>
      <w:r w:rsidRPr="000B2472">
        <w:rPr>
          <w:rFonts w:ascii="Times New Roman" w:hAnsi="Times New Roman" w:cs="Times New Roman"/>
          <w:i/>
          <w:iCs/>
          <w:sz w:val="28"/>
          <w:szCs w:val="28"/>
          <w:u w:val="single"/>
        </w:rPr>
        <w:t>педагогические технологии:</w:t>
      </w:r>
      <w:r w:rsidRPr="000B2472">
        <w:rPr>
          <w:rFonts w:ascii="Times New Roman" w:hAnsi="Times New Roman" w:cs="Times New Roman"/>
          <w:sz w:val="28"/>
          <w:szCs w:val="28"/>
        </w:rPr>
        <w:t xml:space="preserve"> развивающего обучения, дифференцированного обучения, личностно – ориентированного обучения, игровые технологии, технологии полного усвоения.</w:t>
      </w:r>
    </w:p>
    <w:p w:rsidR="00584031" w:rsidRPr="000B2472" w:rsidRDefault="00584031" w:rsidP="00DB20D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0B2472">
        <w:rPr>
          <w:rFonts w:ascii="Times New Roman" w:hAnsi="Times New Roman" w:cs="Times New Roman"/>
          <w:sz w:val="28"/>
          <w:szCs w:val="28"/>
        </w:rPr>
        <w:t xml:space="preserve">     </w:t>
      </w:r>
      <w:r w:rsidRPr="000B2472">
        <w:rPr>
          <w:rFonts w:ascii="Times New Roman" w:hAnsi="Times New Roman" w:cs="Times New Roman"/>
          <w:i/>
          <w:iCs/>
          <w:sz w:val="28"/>
          <w:szCs w:val="28"/>
        </w:rPr>
        <w:t>Программа ориентирована на использование учебно-методического комплекса:</w:t>
      </w:r>
    </w:p>
    <w:p w:rsidR="00584031" w:rsidRPr="000B2472" w:rsidRDefault="00584031" w:rsidP="00DB20D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B2472">
        <w:rPr>
          <w:rFonts w:ascii="Times New Roman" w:hAnsi="Times New Roman" w:cs="Times New Roman"/>
          <w:b/>
          <w:bCs/>
          <w:sz w:val="28"/>
          <w:szCs w:val="28"/>
        </w:rPr>
        <w:t xml:space="preserve">        </w:t>
      </w:r>
      <w:r w:rsidRPr="000B2472">
        <w:rPr>
          <w:rFonts w:ascii="Times New Roman" w:hAnsi="Times New Roman" w:cs="Times New Roman"/>
          <w:sz w:val="28"/>
          <w:szCs w:val="28"/>
        </w:rPr>
        <w:t>Для успешной реализации программы необходимы:</w:t>
      </w:r>
    </w:p>
    <w:p w:rsidR="00584031" w:rsidRPr="000B2472" w:rsidRDefault="00584031" w:rsidP="00DB20D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B2472">
        <w:rPr>
          <w:rFonts w:ascii="Times New Roman" w:hAnsi="Times New Roman" w:cs="Times New Roman"/>
          <w:sz w:val="28"/>
          <w:szCs w:val="28"/>
        </w:rPr>
        <w:t>- дидактический материал для детей и педагога, обеспечивающий возможность организации на занятиях предметных действий детей;</w:t>
      </w:r>
    </w:p>
    <w:p w:rsidR="00584031" w:rsidRPr="000B2472" w:rsidRDefault="00584031" w:rsidP="00DB20D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 диагностический материал.</w:t>
      </w:r>
    </w:p>
    <w:p w:rsidR="00584031" w:rsidRPr="008374EB" w:rsidRDefault="00584031" w:rsidP="00DB20D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374EB">
        <w:rPr>
          <w:rFonts w:ascii="Times New Roman" w:hAnsi="Times New Roman" w:cs="Times New Roman"/>
          <w:sz w:val="28"/>
          <w:szCs w:val="28"/>
        </w:rPr>
        <w:t>На занятиях используются пособия:</w:t>
      </w:r>
    </w:p>
    <w:p w:rsidR="00584031" w:rsidRDefault="00584031" w:rsidP="006966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374EB">
        <w:rPr>
          <w:rFonts w:ascii="Times New Roman" w:hAnsi="Times New Roman" w:cs="Times New Roman"/>
          <w:sz w:val="28"/>
          <w:szCs w:val="28"/>
        </w:rPr>
        <w:t>1.Федосова Н.А Прописи будущего первоклассника: пособие для детей 5-7 лет/ Н. А. Фед</w:t>
      </w:r>
      <w:r>
        <w:rPr>
          <w:rFonts w:ascii="Times New Roman" w:hAnsi="Times New Roman" w:cs="Times New Roman"/>
          <w:sz w:val="28"/>
          <w:szCs w:val="28"/>
        </w:rPr>
        <w:t>осова. – М.: Просвещение, 2017.</w:t>
      </w:r>
    </w:p>
    <w:p w:rsidR="00584031" w:rsidRPr="0069661B" w:rsidRDefault="00584031" w:rsidP="006966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84031" w:rsidRPr="00E55661" w:rsidRDefault="00584031" w:rsidP="00DB20D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55661">
        <w:rPr>
          <w:rFonts w:ascii="Times New Roman" w:hAnsi="Times New Roman" w:cs="Times New Roman"/>
          <w:b/>
          <w:bCs/>
          <w:sz w:val="28"/>
          <w:szCs w:val="28"/>
        </w:rPr>
        <w:t>Литература</w:t>
      </w:r>
    </w:p>
    <w:p w:rsidR="00584031" w:rsidRDefault="00584031" w:rsidP="00E5566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 w:rsidRPr="00E55661">
        <w:rPr>
          <w:rFonts w:ascii="Times New Roman" w:hAnsi="Times New Roman" w:cs="Times New Roman"/>
          <w:i/>
          <w:iCs/>
          <w:sz w:val="28"/>
          <w:szCs w:val="28"/>
        </w:rPr>
        <w:t>Список литературы, рекомендуемой педагогам</w:t>
      </w:r>
    </w:p>
    <w:p w:rsidR="00584031" w:rsidRPr="004F4C95" w:rsidRDefault="00584031" w:rsidP="004F4C9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Федосова Н.А и др. Преемственность : Программа по подготовке к школе детей 5-7 лет/ - М.:  Просвещение,2012.</w:t>
      </w:r>
    </w:p>
    <w:p w:rsidR="00584031" w:rsidRPr="00E55661" w:rsidRDefault="00584031" w:rsidP="004F4C95"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2.Федосова Н.А. и др. Методические рекомендации к программе «Преемственность» пособие для педагогов/ - М.: Просвещение,2012.</w:t>
      </w:r>
      <w:r w:rsidRPr="00E55661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2. «Занятия со старшими дошкольниками: формирование графических навыков и временных представлений» / сост. В.В. Москаленко. – Волгоград: Учитель,2009.                                                                                                         3.Фалькович Т.А., Барылкина Л.П. Развитие речи, подготовка к освоению письма: Занятия для дошкольников в учреждениях дополнительн</w:t>
      </w:r>
      <w:r>
        <w:rPr>
          <w:rFonts w:ascii="Times New Roman" w:hAnsi="Times New Roman" w:cs="Times New Roman"/>
          <w:sz w:val="28"/>
          <w:szCs w:val="28"/>
        </w:rPr>
        <w:t>ого образования М.: ВАКО, 2010</w:t>
      </w:r>
      <w:r w:rsidRPr="00E55661">
        <w:rPr>
          <w:rFonts w:ascii="Times New Roman" w:hAnsi="Times New Roman" w:cs="Times New Roman"/>
          <w:sz w:val="28"/>
          <w:szCs w:val="28"/>
        </w:rPr>
        <w:t xml:space="preserve">.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5. </w:t>
      </w:r>
      <w:r>
        <w:rPr>
          <w:rFonts w:ascii="Times New Roman" w:hAnsi="Times New Roman" w:cs="Times New Roman"/>
          <w:color w:val="000000"/>
          <w:sz w:val="28"/>
          <w:szCs w:val="28"/>
        </w:rPr>
        <w:t>Бугременко Е.А., Цукерман Г.А. Учимся читать и писать.-М.:Знание, 2013.               </w:t>
      </w:r>
    </w:p>
    <w:p w:rsidR="00584031" w:rsidRPr="00E55661" w:rsidRDefault="00584031" w:rsidP="00E55661">
      <w:pPr>
        <w:pStyle w:val="NoSpacing"/>
      </w:pPr>
      <w:r w:rsidRPr="00E55661">
        <w:rPr>
          <w:rFonts w:ascii="Times New Roman" w:hAnsi="Times New Roman" w:cs="Times New Roman"/>
          <w:sz w:val="28"/>
          <w:szCs w:val="28"/>
        </w:rPr>
        <w:t>5. Гаврина С.Е., Кутявина Н.Л., Топоркова И.Г., Щербинина С.В. «Тесты для детей. 7 лет.Часть 1,2 Проверяем готовность к школе/ С. Е. Гаврина, Н.Л. Кутявина и др. – М.: Росмэн, 2014</w:t>
      </w:r>
      <w:r>
        <w:rPr>
          <w:rFonts w:ascii="Times New Roman" w:hAnsi="Times New Roman" w:cs="Times New Roman"/>
          <w:sz w:val="28"/>
          <w:szCs w:val="28"/>
        </w:rPr>
        <w:t xml:space="preserve">.                                                                         6. </w:t>
      </w:r>
      <w:r>
        <w:rPr>
          <w:rFonts w:ascii="Times New Roman" w:hAnsi="Times New Roman" w:cs="Times New Roman"/>
          <w:color w:val="000000"/>
          <w:sz w:val="28"/>
          <w:szCs w:val="28"/>
        </w:rPr>
        <w:t>Смекалка для малышей. Занимательные задачи, загадки, ребусы, головоломки. – М., Омега, 2005.</w:t>
      </w:r>
    </w:p>
    <w:p w:rsidR="00584031" w:rsidRPr="008374EB" w:rsidRDefault="00584031" w:rsidP="008374E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374EB">
        <w:rPr>
          <w:rFonts w:ascii="Times New Roman" w:hAnsi="Times New Roman" w:cs="Times New Roman"/>
          <w:sz w:val="28"/>
          <w:szCs w:val="28"/>
        </w:rPr>
        <w:t>7. Колесникова Е.В. Готов ли ваш ребенок к школе? Тесты / Е. В. Колесникова. – М.: БИНОМ, 2019.</w:t>
      </w:r>
    </w:p>
    <w:p w:rsidR="00584031" w:rsidRPr="008374EB" w:rsidRDefault="00584031" w:rsidP="008374EB">
      <w:pPr>
        <w:pStyle w:val="NoSpacing"/>
        <w:rPr>
          <w:rFonts w:ascii="Times New Roman" w:hAnsi="Times New Roman" w:cs="Times New Roman"/>
          <w:sz w:val="28"/>
          <w:szCs w:val="28"/>
        </w:rPr>
      </w:pPr>
    </w:p>
    <w:p w:rsidR="00584031" w:rsidRDefault="00584031" w:rsidP="008374E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 w:rsidRPr="008374EB">
        <w:rPr>
          <w:rFonts w:ascii="Times New Roman" w:hAnsi="Times New Roman" w:cs="Times New Roman"/>
          <w:i/>
          <w:iCs/>
          <w:sz w:val="28"/>
          <w:szCs w:val="28"/>
        </w:rPr>
        <w:t xml:space="preserve">Список литературы рекомендуемый родителям </w:t>
      </w:r>
    </w:p>
    <w:p w:rsidR="00584031" w:rsidRPr="004F4C95" w:rsidRDefault="00584031" w:rsidP="004F4C9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1.Федосова Н. А. Я готовлюсь к письму: комплект пособий/ Гном и Д, 2013.</w:t>
      </w:r>
    </w:p>
    <w:p w:rsidR="00584031" w:rsidRPr="008374EB" w:rsidRDefault="00584031" w:rsidP="00DB20D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Pr="008374EB">
        <w:rPr>
          <w:rFonts w:ascii="Times New Roman" w:hAnsi="Times New Roman" w:cs="Times New Roman"/>
          <w:sz w:val="28"/>
          <w:szCs w:val="28"/>
        </w:rPr>
        <w:t xml:space="preserve">.Володина Н.В. Пишу красиво: для детей 6-7 лет. В 2 ч./Н. В. Володина; под ред. М.А. Зиганова. – М.: Эскимо, 2009 – (Ломоносовская школа). </w:t>
      </w:r>
    </w:p>
    <w:p w:rsidR="00584031" w:rsidRPr="008374EB" w:rsidRDefault="00584031" w:rsidP="00DB20D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Pr="008374EB">
        <w:rPr>
          <w:rFonts w:ascii="Times New Roman" w:hAnsi="Times New Roman" w:cs="Times New Roman"/>
          <w:sz w:val="28"/>
          <w:szCs w:val="28"/>
        </w:rPr>
        <w:t xml:space="preserve">. Гаврина С.Е., Кутявина Н.Л., Топоркова И.Г., Щербинина С.В. «Школа для дошколят» Готовим руку к письму. </w:t>
      </w:r>
      <w:r w:rsidRPr="008374EB">
        <w:rPr>
          <w:rFonts w:ascii="Times New Roman" w:hAnsi="Times New Roman" w:cs="Times New Roman"/>
          <w:i/>
          <w:iCs/>
          <w:sz w:val="28"/>
          <w:szCs w:val="28"/>
        </w:rPr>
        <w:t xml:space="preserve">Рабочая </w:t>
      </w:r>
      <w:r w:rsidRPr="008374EB">
        <w:rPr>
          <w:rFonts w:ascii="Times New Roman" w:hAnsi="Times New Roman" w:cs="Times New Roman"/>
          <w:sz w:val="28"/>
          <w:szCs w:val="28"/>
        </w:rPr>
        <w:t>тетрадь. – М.: Росмэн, 2015.</w:t>
      </w:r>
    </w:p>
    <w:p w:rsidR="00584031" w:rsidRPr="008374EB" w:rsidRDefault="00584031" w:rsidP="00DB20D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Pr="008374EB">
        <w:rPr>
          <w:rFonts w:ascii="Times New Roman" w:hAnsi="Times New Roman" w:cs="Times New Roman"/>
          <w:sz w:val="28"/>
          <w:szCs w:val="28"/>
        </w:rPr>
        <w:t xml:space="preserve">. Гаврина С.Е., Кутявина Н.Л., Топоркова И.Г., Щербинина С.В. «Школа для дошколят» Учимся писать. </w:t>
      </w:r>
      <w:r w:rsidRPr="008374EB">
        <w:rPr>
          <w:rFonts w:ascii="Times New Roman" w:hAnsi="Times New Roman" w:cs="Times New Roman"/>
          <w:i/>
          <w:iCs/>
          <w:sz w:val="28"/>
          <w:szCs w:val="28"/>
        </w:rPr>
        <w:t xml:space="preserve">Рабочая </w:t>
      </w:r>
      <w:r w:rsidRPr="008374EB">
        <w:rPr>
          <w:rFonts w:ascii="Times New Roman" w:hAnsi="Times New Roman" w:cs="Times New Roman"/>
          <w:sz w:val="28"/>
          <w:szCs w:val="28"/>
        </w:rPr>
        <w:t>тетрадь. – М.: Росмэн, 2015.</w:t>
      </w:r>
    </w:p>
    <w:p w:rsidR="00584031" w:rsidRPr="008374EB" w:rsidRDefault="00584031" w:rsidP="008374E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Pr="008374EB">
        <w:rPr>
          <w:rFonts w:ascii="Times New Roman" w:hAnsi="Times New Roman" w:cs="Times New Roman"/>
          <w:sz w:val="28"/>
          <w:szCs w:val="28"/>
        </w:rPr>
        <w:t>. Колесникова Е.В. Прописи для дошкольников 6-7 лет/ Е.В. Колесникова. – М.: Ювента,2018.</w:t>
      </w:r>
    </w:p>
    <w:p w:rsidR="00584031" w:rsidRDefault="00584031" w:rsidP="008374E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584031" w:rsidRDefault="00584031" w:rsidP="008374E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584031" w:rsidRDefault="00584031" w:rsidP="008374E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584031" w:rsidRDefault="00584031" w:rsidP="008374E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584031" w:rsidRDefault="00584031" w:rsidP="008374E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584031" w:rsidRDefault="00584031" w:rsidP="008374E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584031" w:rsidRDefault="00584031" w:rsidP="008374E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584031" w:rsidRDefault="00584031" w:rsidP="008374E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584031" w:rsidRDefault="00584031" w:rsidP="008374E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584031" w:rsidRDefault="00584031" w:rsidP="008374E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584031" w:rsidRDefault="00584031" w:rsidP="008374E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584031" w:rsidRDefault="00584031" w:rsidP="008374E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584031" w:rsidRDefault="00584031" w:rsidP="008374E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584031" w:rsidRDefault="00584031" w:rsidP="008374E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584031" w:rsidRDefault="00584031" w:rsidP="008374E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584031" w:rsidRDefault="00584031" w:rsidP="008374E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584031" w:rsidRDefault="00584031" w:rsidP="008374E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584031" w:rsidRDefault="00584031" w:rsidP="008374E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584031" w:rsidRDefault="00584031" w:rsidP="008374E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584031" w:rsidRDefault="00584031" w:rsidP="008374E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584031" w:rsidRDefault="00584031" w:rsidP="008374E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584031" w:rsidRDefault="00584031" w:rsidP="008374E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584031" w:rsidRDefault="00584031" w:rsidP="008374E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584031" w:rsidRDefault="00584031" w:rsidP="008374E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584031" w:rsidRDefault="00584031" w:rsidP="008374E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584031" w:rsidRDefault="00584031" w:rsidP="008374E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584031" w:rsidRPr="003034CD" w:rsidRDefault="00584031" w:rsidP="003034C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 w:rsidRPr="003034CD">
        <w:rPr>
          <w:rFonts w:ascii="Times New Roman" w:hAnsi="Times New Roman" w:cs="Times New Roman"/>
          <w:b/>
          <w:bCs/>
          <w:sz w:val="28"/>
          <w:szCs w:val="28"/>
        </w:rPr>
        <w:t>Приложение №1</w:t>
      </w:r>
    </w:p>
    <w:p w:rsidR="00584031" w:rsidRPr="00A47FF9" w:rsidRDefault="00584031" w:rsidP="00FC47B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47FF9">
        <w:rPr>
          <w:rFonts w:ascii="Times New Roman" w:hAnsi="Times New Roman" w:cs="Times New Roman"/>
          <w:b/>
          <w:bCs/>
          <w:sz w:val="28"/>
          <w:szCs w:val="28"/>
        </w:rPr>
        <w:t>Оценочные материалы</w:t>
      </w:r>
    </w:p>
    <w:p w:rsidR="00584031" w:rsidRPr="00A47FF9" w:rsidRDefault="00584031" w:rsidP="00FC47B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47FF9">
        <w:rPr>
          <w:rFonts w:ascii="Times New Roman" w:hAnsi="Times New Roman" w:cs="Times New Roman"/>
          <w:b/>
          <w:bCs/>
          <w:sz w:val="28"/>
          <w:szCs w:val="28"/>
        </w:rPr>
        <w:t>Задания для диагностики.</w:t>
      </w:r>
    </w:p>
    <w:p w:rsidR="00584031" w:rsidRPr="00A47FF9" w:rsidRDefault="00584031" w:rsidP="00FC47B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584031" w:rsidRPr="00A47FF9" w:rsidRDefault="00584031" w:rsidP="00FC47B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A47FF9">
        <w:rPr>
          <w:rFonts w:ascii="Times New Roman" w:hAnsi="Times New Roman" w:cs="Times New Roman"/>
          <w:b/>
          <w:bCs/>
          <w:sz w:val="28"/>
          <w:szCs w:val="28"/>
        </w:rPr>
        <w:t>Развитие мелкой моторики</w:t>
      </w:r>
    </w:p>
    <w:p w:rsidR="00584031" w:rsidRDefault="00584031" w:rsidP="00FC47B9">
      <w:pPr>
        <w:pStyle w:val="ListParagraph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C47B9">
        <w:rPr>
          <w:rFonts w:ascii="Times New Roman" w:hAnsi="Times New Roman" w:cs="Times New Roman"/>
          <w:sz w:val="28"/>
          <w:szCs w:val="28"/>
        </w:rPr>
        <w:t>Упражнения «Кольцо», «Зайчик» - пыльцы зажаты в кулак, указательный       и средний пальцы выпрямлены (комбинацию из пальцев выполняет по показу)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84031" w:rsidRDefault="00584031" w:rsidP="00FC47B9">
      <w:pPr>
        <w:pStyle w:val="ListParagraph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«Сделай бусы» нанизывание  мелких и крупных бусин (оценивается быстрота, создание рисунка).</w:t>
      </w:r>
    </w:p>
    <w:p w:rsidR="00584031" w:rsidRDefault="00584031" w:rsidP="00A47FF9">
      <w:pPr>
        <w:pStyle w:val="ListParagraph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Завязывание шнурков  разной величины.</w:t>
      </w:r>
    </w:p>
    <w:p w:rsidR="00584031" w:rsidRPr="00A47FF9" w:rsidRDefault="00584031" w:rsidP="00A47FF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A47FF9">
        <w:rPr>
          <w:rFonts w:ascii="Times New Roman" w:hAnsi="Times New Roman" w:cs="Times New Roman"/>
          <w:b/>
          <w:bCs/>
          <w:sz w:val="28"/>
          <w:szCs w:val="28"/>
        </w:rPr>
        <w:t>Ориентировка в пространстве</w:t>
      </w:r>
    </w:p>
    <w:p w:rsidR="00584031" w:rsidRDefault="00584031" w:rsidP="00A47FF9">
      <w:pPr>
        <w:pStyle w:val="ListParagraph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47FF9">
        <w:rPr>
          <w:rFonts w:ascii="Times New Roman" w:hAnsi="Times New Roman" w:cs="Times New Roman"/>
          <w:sz w:val="28"/>
          <w:szCs w:val="28"/>
        </w:rPr>
        <w:t>Продолжить узор по клеточкам.</w:t>
      </w:r>
    </w:p>
    <w:p w:rsidR="00584031" w:rsidRDefault="00584031" w:rsidP="00A47FF9">
      <w:pPr>
        <w:pStyle w:val="ListParagraph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Дидакт. игра «Найди, где спрятано».</w:t>
      </w:r>
    </w:p>
    <w:p w:rsidR="00584031" w:rsidRPr="00A47FF9" w:rsidRDefault="00584031" w:rsidP="00A47FF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A47FF9">
        <w:rPr>
          <w:rFonts w:ascii="Times New Roman" w:hAnsi="Times New Roman" w:cs="Times New Roman"/>
          <w:b/>
          <w:bCs/>
          <w:sz w:val="28"/>
          <w:szCs w:val="28"/>
        </w:rPr>
        <w:t>Срисовывание образца</w:t>
      </w:r>
    </w:p>
    <w:p w:rsidR="00584031" w:rsidRDefault="00584031" w:rsidP="00A47FF9">
      <w:pPr>
        <w:pStyle w:val="ListParagraph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Задание на листе бумаги в клетку, в линейку.</w:t>
      </w:r>
    </w:p>
    <w:p w:rsidR="00584031" w:rsidRDefault="00584031" w:rsidP="00A47FF9">
      <w:pPr>
        <w:pStyle w:val="ListParagraph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Дорисовывание второй половины рисунка (зеркальное отражение).</w:t>
      </w:r>
    </w:p>
    <w:p w:rsidR="00584031" w:rsidRPr="00A47FF9" w:rsidRDefault="00584031" w:rsidP="00A47FF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A47FF9">
        <w:rPr>
          <w:rFonts w:ascii="Times New Roman" w:hAnsi="Times New Roman" w:cs="Times New Roman"/>
          <w:b/>
          <w:bCs/>
          <w:sz w:val="28"/>
          <w:szCs w:val="28"/>
        </w:rPr>
        <w:t>Штриховка</w:t>
      </w:r>
    </w:p>
    <w:p w:rsidR="00584031" w:rsidRDefault="00584031" w:rsidP="00A47FF9">
      <w:pPr>
        <w:pStyle w:val="ListParagraph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Выполняется штриховка в разных направлениях, разных форм.</w:t>
      </w:r>
    </w:p>
    <w:p w:rsidR="00584031" w:rsidRDefault="00584031" w:rsidP="00A47FF9">
      <w:pPr>
        <w:pStyle w:val="ListParagraph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Оценивается параллельность линий, соблюдение расстояний между ними, сохранение направления, соблюдение контура изображения.</w:t>
      </w:r>
    </w:p>
    <w:p w:rsidR="00584031" w:rsidRPr="00AE15EB" w:rsidRDefault="00584031" w:rsidP="000429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AE15EB">
        <w:rPr>
          <w:rFonts w:ascii="Times New Roman" w:hAnsi="Times New Roman" w:cs="Times New Roman"/>
          <w:b/>
          <w:bCs/>
          <w:sz w:val="28"/>
          <w:szCs w:val="28"/>
        </w:rPr>
        <w:t>Графический диктант</w:t>
      </w:r>
    </w:p>
    <w:p w:rsidR="00584031" w:rsidRDefault="00584031" w:rsidP="00042951">
      <w:pPr>
        <w:pStyle w:val="ListParagraph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Графический диктант по словесной инструкции.</w:t>
      </w:r>
    </w:p>
    <w:p w:rsidR="00584031" w:rsidRPr="00AE15EB" w:rsidRDefault="00584031" w:rsidP="0096778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AE15EB">
        <w:rPr>
          <w:rFonts w:ascii="Times New Roman" w:hAnsi="Times New Roman" w:cs="Times New Roman"/>
          <w:b/>
          <w:bCs/>
          <w:sz w:val="28"/>
          <w:szCs w:val="28"/>
        </w:rPr>
        <w:t>Элементы прописных букв</w:t>
      </w:r>
    </w:p>
    <w:p w:rsidR="00584031" w:rsidRDefault="00584031" w:rsidP="0096778C">
      <w:pPr>
        <w:pStyle w:val="ListParagraph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Дорисуй элементы прописных букв под картинками, чтобы они соответствовали первому звуку их названия.</w:t>
      </w:r>
    </w:p>
    <w:p w:rsidR="00584031" w:rsidRDefault="00584031" w:rsidP="00AE15EB">
      <w:pPr>
        <w:pStyle w:val="ListParagraph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Впиши элемент, который является общим для всех букв написанных слева.</w:t>
      </w:r>
    </w:p>
    <w:p w:rsidR="00584031" w:rsidRPr="00AE15EB" w:rsidRDefault="00584031" w:rsidP="00AE15EB">
      <w:pPr>
        <w:pStyle w:val="ListParagraph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84031" w:rsidRPr="00AE15EB" w:rsidRDefault="00584031" w:rsidP="00AE15E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AE15EB">
        <w:rPr>
          <w:rFonts w:ascii="Times New Roman" w:hAnsi="Times New Roman" w:cs="Times New Roman"/>
          <w:b/>
          <w:bCs/>
          <w:sz w:val="28"/>
          <w:szCs w:val="28"/>
        </w:rPr>
        <w:t>Критерии оценки деятельности ребенка:</w:t>
      </w:r>
    </w:p>
    <w:p w:rsidR="00584031" w:rsidRDefault="00584031" w:rsidP="00AE15E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 результаты фиксируются в виде условных символов и заносятся в таблицу:</w:t>
      </w:r>
    </w:p>
    <w:p w:rsidR="00584031" w:rsidRDefault="00584031" w:rsidP="00AE15EB">
      <w:pPr>
        <w:pStyle w:val="ListParagraph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навык полностью сформирован (П).</w:t>
      </w:r>
    </w:p>
    <w:p w:rsidR="00584031" w:rsidRDefault="00584031" w:rsidP="00AE15EB">
      <w:pPr>
        <w:pStyle w:val="ListParagraph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навык сформирован не полностью (НП)</w:t>
      </w:r>
    </w:p>
    <w:p w:rsidR="00584031" w:rsidRPr="00AE15EB" w:rsidRDefault="00584031" w:rsidP="00AE15EB">
      <w:pPr>
        <w:pStyle w:val="ListParagraph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Навык не сформирован (Н)</w:t>
      </w:r>
    </w:p>
    <w:p w:rsidR="00584031" w:rsidRDefault="00584031" w:rsidP="00042951">
      <w:pPr>
        <w:pStyle w:val="ListParagraph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536"/>
        <w:gridCol w:w="1297"/>
        <w:gridCol w:w="1207"/>
        <w:gridCol w:w="1100"/>
        <w:gridCol w:w="1577"/>
        <w:gridCol w:w="1388"/>
        <w:gridCol w:w="1095"/>
        <w:gridCol w:w="1263"/>
      </w:tblGrid>
      <w:tr w:rsidR="00584031" w:rsidRPr="00F927B7">
        <w:tc>
          <w:tcPr>
            <w:tcW w:w="675" w:type="dxa"/>
          </w:tcPr>
          <w:p w:rsidR="00584031" w:rsidRPr="00F927B7" w:rsidRDefault="00584031" w:rsidP="00F9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27B7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717" w:type="dxa"/>
          </w:tcPr>
          <w:p w:rsidR="00584031" w:rsidRPr="00F927B7" w:rsidRDefault="00584031" w:rsidP="00F9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27B7">
              <w:rPr>
                <w:rFonts w:ascii="Times New Roman" w:hAnsi="Times New Roman" w:cs="Times New Roman"/>
                <w:sz w:val="24"/>
                <w:szCs w:val="24"/>
              </w:rPr>
              <w:t>Ф.И. ребенка</w:t>
            </w:r>
          </w:p>
        </w:tc>
        <w:tc>
          <w:tcPr>
            <w:tcW w:w="1196" w:type="dxa"/>
          </w:tcPr>
          <w:p w:rsidR="00584031" w:rsidRPr="00F927B7" w:rsidRDefault="00584031" w:rsidP="00F9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27B7">
              <w:rPr>
                <w:rFonts w:ascii="Times New Roman" w:hAnsi="Times New Roman" w:cs="Times New Roman"/>
                <w:sz w:val="24"/>
                <w:szCs w:val="24"/>
              </w:rPr>
              <w:t xml:space="preserve">Развитие </w:t>
            </w:r>
          </w:p>
          <w:p w:rsidR="00584031" w:rsidRPr="00F927B7" w:rsidRDefault="00584031" w:rsidP="00F9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27B7">
              <w:rPr>
                <w:rFonts w:ascii="Times New Roman" w:hAnsi="Times New Roman" w:cs="Times New Roman"/>
                <w:sz w:val="24"/>
                <w:szCs w:val="24"/>
              </w:rPr>
              <w:t>мелкой моторики</w:t>
            </w:r>
          </w:p>
        </w:tc>
        <w:tc>
          <w:tcPr>
            <w:tcW w:w="1196" w:type="dxa"/>
          </w:tcPr>
          <w:p w:rsidR="00584031" w:rsidRPr="00F927B7" w:rsidRDefault="00584031" w:rsidP="00F9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27B7">
              <w:rPr>
                <w:rFonts w:ascii="Times New Roman" w:hAnsi="Times New Roman" w:cs="Times New Roman"/>
                <w:sz w:val="24"/>
                <w:szCs w:val="24"/>
              </w:rPr>
              <w:t>Ориент.</w:t>
            </w:r>
          </w:p>
          <w:p w:rsidR="00584031" w:rsidRPr="00F927B7" w:rsidRDefault="00584031" w:rsidP="00F9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27B7">
              <w:rPr>
                <w:rFonts w:ascii="Times New Roman" w:hAnsi="Times New Roman" w:cs="Times New Roman"/>
                <w:sz w:val="24"/>
                <w:szCs w:val="24"/>
              </w:rPr>
              <w:t xml:space="preserve"> в простр.</w:t>
            </w:r>
          </w:p>
        </w:tc>
        <w:tc>
          <w:tcPr>
            <w:tcW w:w="1196" w:type="dxa"/>
          </w:tcPr>
          <w:p w:rsidR="00584031" w:rsidRPr="00F927B7" w:rsidRDefault="00584031" w:rsidP="00F9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27B7">
              <w:rPr>
                <w:rFonts w:ascii="Times New Roman" w:hAnsi="Times New Roman" w:cs="Times New Roman"/>
                <w:sz w:val="24"/>
                <w:szCs w:val="24"/>
              </w:rPr>
              <w:t>Копирование</w:t>
            </w:r>
          </w:p>
          <w:p w:rsidR="00584031" w:rsidRPr="00F927B7" w:rsidRDefault="00584031" w:rsidP="00F9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27B7">
              <w:rPr>
                <w:rFonts w:ascii="Times New Roman" w:hAnsi="Times New Roman" w:cs="Times New Roman"/>
                <w:sz w:val="24"/>
                <w:szCs w:val="24"/>
              </w:rPr>
              <w:t>образца</w:t>
            </w:r>
          </w:p>
        </w:tc>
        <w:tc>
          <w:tcPr>
            <w:tcW w:w="1197" w:type="dxa"/>
          </w:tcPr>
          <w:p w:rsidR="00584031" w:rsidRPr="00F927B7" w:rsidRDefault="00584031" w:rsidP="00F9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27B7">
              <w:rPr>
                <w:rFonts w:ascii="Times New Roman" w:hAnsi="Times New Roman" w:cs="Times New Roman"/>
                <w:sz w:val="24"/>
                <w:szCs w:val="24"/>
              </w:rPr>
              <w:t>Штриховка</w:t>
            </w:r>
          </w:p>
        </w:tc>
        <w:tc>
          <w:tcPr>
            <w:tcW w:w="1197" w:type="dxa"/>
          </w:tcPr>
          <w:p w:rsidR="00584031" w:rsidRPr="00F927B7" w:rsidRDefault="00584031" w:rsidP="00F9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27B7">
              <w:rPr>
                <w:rFonts w:ascii="Times New Roman" w:hAnsi="Times New Roman" w:cs="Times New Roman"/>
                <w:sz w:val="24"/>
                <w:szCs w:val="24"/>
              </w:rPr>
              <w:t>Граф.</w:t>
            </w:r>
          </w:p>
          <w:p w:rsidR="00584031" w:rsidRPr="00F927B7" w:rsidRDefault="00584031" w:rsidP="00F9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27B7">
              <w:rPr>
                <w:rFonts w:ascii="Times New Roman" w:hAnsi="Times New Roman" w:cs="Times New Roman"/>
                <w:sz w:val="24"/>
                <w:szCs w:val="24"/>
              </w:rPr>
              <w:t>диктант</w:t>
            </w:r>
          </w:p>
        </w:tc>
        <w:tc>
          <w:tcPr>
            <w:tcW w:w="1197" w:type="dxa"/>
          </w:tcPr>
          <w:p w:rsidR="00584031" w:rsidRPr="00F927B7" w:rsidRDefault="00584031" w:rsidP="00F9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F927B7">
              <w:rPr>
                <w:rFonts w:ascii="Times New Roman" w:hAnsi="Times New Roman" w:cs="Times New Roman"/>
              </w:rPr>
              <w:t>Элементы</w:t>
            </w:r>
          </w:p>
          <w:p w:rsidR="00584031" w:rsidRPr="00F927B7" w:rsidRDefault="00584031" w:rsidP="00F9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F927B7">
              <w:rPr>
                <w:rFonts w:ascii="Times New Roman" w:hAnsi="Times New Roman" w:cs="Times New Roman"/>
              </w:rPr>
              <w:t>прописных</w:t>
            </w:r>
          </w:p>
          <w:p w:rsidR="00584031" w:rsidRPr="00F927B7" w:rsidRDefault="00584031" w:rsidP="00F9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F927B7">
              <w:rPr>
                <w:rFonts w:ascii="Times New Roman" w:hAnsi="Times New Roman" w:cs="Times New Roman"/>
              </w:rPr>
              <w:t>букв</w:t>
            </w:r>
          </w:p>
        </w:tc>
      </w:tr>
      <w:tr w:rsidR="00584031" w:rsidRPr="00F927B7">
        <w:tc>
          <w:tcPr>
            <w:tcW w:w="675" w:type="dxa"/>
          </w:tcPr>
          <w:p w:rsidR="00584031" w:rsidRPr="00F927B7" w:rsidRDefault="00584031" w:rsidP="00F9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17" w:type="dxa"/>
          </w:tcPr>
          <w:p w:rsidR="00584031" w:rsidRPr="00F927B7" w:rsidRDefault="00584031" w:rsidP="00F9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96" w:type="dxa"/>
          </w:tcPr>
          <w:p w:rsidR="00584031" w:rsidRPr="00F927B7" w:rsidRDefault="00584031" w:rsidP="00F9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96" w:type="dxa"/>
          </w:tcPr>
          <w:p w:rsidR="00584031" w:rsidRPr="00F927B7" w:rsidRDefault="00584031" w:rsidP="00F9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96" w:type="dxa"/>
          </w:tcPr>
          <w:p w:rsidR="00584031" w:rsidRPr="00F927B7" w:rsidRDefault="00584031" w:rsidP="00F9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97" w:type="dxa"/>
          </w:tcPr>
          <w:p w:rsidR="00584031" w:rsidRPr="00F927B7" w:rsidRDefault="00584031" w:rsidP="00F9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97" w:type="dxa"/>
          </w:tcPr>
          <w:p w:rsidR="00584031" w:rsidRPr="00F927B7" w:rsidRDefault="00584031" w:rsidP="00F9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97" w:type="dxa"/>
          </w:tcPr>
          <w:p w:rsidR="00584031" w:rsidRPr="00F927B7" w:rsidRDefault="00584031" w:rsidP="00F9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84031" w:rsidRPr="00F927B7">
        <w:tc>
          <w:tcPr>
            <w:tcW w:w="675" w:type="dxa"/>
          </w:tcPr>
          <w:p w:rsidR="00584031" w:rsidRPr="00F927B7" w:rsidRDefault="00584031" w:rsidP="00F9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17" w:type="dxa"/>
          </w:tcPr>
          <w:p w:rsidR="00584031" w:rsidRPr="00F927B7" w:rsidRDefault="00584031" w:rsidP="00F9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96" w:type="dxa"/>
          </w:tcPr>
          <w:p w:rsidR="00584031" w:rsidRPr="00F927B7" w:rsidRDefault="00584031" w:rsidP="00F9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96" w:type="dxa"/>
          </w:tcPr>
          <w:p w:rsidR="00584031" w:rsidRPr="00F927B7" w:rsidRDefault="00584031" w:rsidP="00F9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96" w:type="dxa"/>
          </w:tcPr>
          <w:p w:rsidR="00584031" w:rsidRPr="00F927B7" w:rsidRDefault="00584031" w:rsidP="00F9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97" w:type="dxa"/>
          </w:tcPr>
          <w:p w:rsidR="00584031" w:rsidRPr="00F927B7" w:rsidRDefault="00584031" w:rsidP="00F9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97" w:type="dxa"/>
          </w:tcPr>
          <w:p w:rsidR="00584031" w:rsidRPr="00F927B7" w:rsidRDefault="00584031" w:rsidP="00F9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97" w:type="dxa"/>
          </w:tcPr>
          <w:p w:rsidR="00584031" w:rsidRPr="00F927B7" w:rsidRDefault="00584031" w:rsidP="00F9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584031" w:rsidRDefault="00584031" w:rsidP="00973CA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584031" w:rsidRDefault="00584031" w:rsidP="00973CA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584031" w:rsidRDefault="00584031" w:rsidP="00973CA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584031" w:rsidRDefault="00584031" w:rsidP="00DB20DF">
      <w:pPr>
        <w:rPr>
          <w:color w:val="FF0000"/>
        </w:rPr>
      </w:pPr>
    </w:p>
    <w:p w:rsidR="00584031" w:rsidRDefault="00584031" w:rsidP="00DB20DF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Приложение №2</w:t>
      </w:r>
    </w:p>
    <w:p w:rsidR="00584031" w:rsidRDefault="00584031" w:rsidP="00DB20D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Календарный учебный график программы «Учимся писать»</w:t>
      </w:r>
    </w:p>
    <w:p w:rsidR="00584031" w:rsidRDefault="00584031" w:rsidP="00DB20D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tbl>
      <w:tblPr>
        <w:tblW w:w="9750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594"/>
        <w:gridCol w:w="932"/>
        <w:gridCol w:w="992"/>
        <w:gridCol w:w="2836"/>
        <w:gridCol w:w="851"/>
        <w:gridCol w:w="1702"/>
        <w:gridCol w:w="1843"/>
      </w:tblGrid>
      <w:tr w:rsidR="00584031" w:rsidRPr="00F927B7">
        <w:tc>
          <w:tcPr>
            <w:tcW w:w="594" w:type="dxa"/>
            <w:vMerge w:val="restart"/>
          </w:tcPr>
          <w:p w:rsidR="00584031" w:rsidRPr="00F927B7" w:rsidRDefault="00584031" w:rsidP="00F927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927B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  <w:p w:rsidR="00584031" w:rsidRPr="00F927B7" w:rsidRDefault="00584031" w:rsidP="00F927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927B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1924" w:type="dxa"/>
            <w:gridSpan w:val="2"/>
          </w:tcPr>
          <w:p w:rsidR="00584031" w:rsidRPr="00F927B7" w:rsidRDefault="00584031" w:rsidP="00F927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927B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Дата проведения</w:t>
            </w:r>
          </w:p>
        </w:tc>
        <w:tc>
          <w:tcPr>
            <w:tcW w:w="2835" w:type="dxa"/>
            <w:vMerge w:val="restart"/>
          </w:tcPr>
          <w:p w:rsidR="00584031" w:rsidRPr="00F927B7" w:rsidRDefault="00584031" w:rsidP="00F927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927B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Тема занятия</w:t>
            </w:r>
          </w:p>
        </w:tc>
        <w:tc>
          <w:tcPr>
            <w:tcW w:w="851" w:type="dxa"/>
            <w:vMerge w:val="restart"/>
          </w:tcPr>
          <w:p w:rsidR="00584031" w:rsidRPr="00F927B7" w:rsidRDefault="00584031" w:rsidP="00F927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927B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Кол-во</w:t>
            </w:r>
          </w:p>
          <w:p w:rsidR="00584031" w:rsidRPr="00F927B7" w:rsidRDefault="00584031" w:rsidP="00F927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927B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часов</w:t>
            </w:r>
          </w:p>
        </w:tc>
        <w:tc>
          <w:tcPr>
            <w:tcW w:w="1701" w:type="dxa"/>
            <w:vMerge w:val="restart"/>
          </w:tcPr>
          <w:p w:rsidR="00584031" w:rsidRPr="00F927B7" w:rsidRDefault="00584031" w:rsidP="00F927B7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927B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Форма занятия</w:t>
            </w:r>
          </w:p>
          <w:p w:rsidR="00584031" w:rsidRPr="00F927B7" w:rsidRDefault="00584031" w:rsidP="00F927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vMerge w:val="restart"/>
          </w:tcPr>
          <w:p w:rsidR="00584031" w:rsidRPr="00F927B7" w:rsidRDefault="00584031" w:rsidP="00F927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927B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Форма контроля</w:t>
            </w:r>
          </w:p>
        </w:tc>
      </w:tr>
      <w:tr w:rsidR="00584031" w:rsidRPr="00F927B7">
        <w:tc>
          <w:tcPr>
            <w:tcW w:w="594" w:type="dxa"/>
            <w:vMerge/>
            <w:vAlign w:val="center"/>
          </w:tcPr>
          <w:p w:rsidR="00584031" w:rsidRPr="00F927B7" w:rsidRDefault="00584031" w:rsidP="00F927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2" w:type="dxa"/>
          </w:tcPr>
          <w:p w:rsidR="00584031" w:rsidRPr="00F927B7" w:rsidRDefault="00584031" w:rsidP="00F927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927B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Планируемая</w:t>
            </w:r>
          </w:p>
        </w:tc>
        <w:tc>
          <w:tcPr>
            <w:tcW w:w="992" w:type="dxa"/>
          </w:tcPr>
          <w:p w:rsidR="00584031" w:rsidRPr="00F927B7" w:rsidRDefault="00584031" w:rsidP="00F927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927B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Фактическая</w:t>
            </w:r>
          </w:p>
        </w:tc>
        <w:tc>
          <w:tcPr>
            <w:tcW w:w="2835" w:type="dxa"/>
            <w:vMerge/>
            <w:vAlign w:val="center"/>
          </w:tcPr>
          <w:p w:rsidR="00584031" w:rsidRPr="00F927B7" w:rsidRDefault="00584031" w:rsidP="00F927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Merge/>
            <w:vAlign w:val="center"/>
          </w:tcPr>
          <w:p w:rsidR="00584031" w:rsidRPr="00F927B7" w:rsidRDefault="00584031" w:rsidP="00F927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vAlign w:val="center"/>
          </w:tcPr>
          <w:p w:rsidR="00584031" w:rsidRPr="00F927B7" w:rsidRDefault="00584031" w:rsidP="00F927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vMerge/>
            <w:vAlign w:val="center"/>
          </w:tcPr>
          <w:p w:rsidR="00584031" w:rsidRPr="00F927B7" w:rsidRDefault="00584031" w:rsidP="00F927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84031" w:rsidRPr="00F927B7">
        <w:tc>
          <w:tcPr>
            <w:tcW w:w="594" w:type="dxa"/>
          </w:tcPr>
          <w:p w:rsidR="00584031" w:rsidRPr="00F927B7" w:rsidRDefault="00584031" w:rsidP="00F927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927B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932" w:type="dxa"/>
          </w:tcPr>
          <w:p w:rsidR="00584031" w:rsidRPr="00F927B7" w:rsidRDefault="00584031" w:rsidP="00F927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584031" w:rsidRPr="00F927B7" w:rsidRDefault="00584031" w:rsidP="00F927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:rsidR="00584031" w:rsidRPr="00F927B7" w:rsidRDefault="00584031" w:rsidP="00F927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927B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Вводное занятие. Правильная поза при письме. Культура поведения.</w:t>
            </w:r>
          </w:p>
        </w:tc>
        <w:tc>
          <w:tcPr>
            <w:tcW w:w="851" w:type="dxa"/>
          </w:tcPr>
          <w:p w:rsidR="00584031" w:rsidRPr="00F927B7" w:rsidRDefault="00584031" w:rsidP="00F927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927B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</w:tcPr>
          <w:p w:rsidR="00584031" w:rsidRPr="00F927B7" w:rsidRDefault="00584031" w:rsidP="00F927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927B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Беседа</w:t>
            </w:r>
          </w:p>
          <w:p w:rsidR="00584031" w:rsidRPr="00F927B7" w:rsidRDefault="00584031" w:rsidP="00F927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927B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Графические и игр.упр.</w:t>
            </w:r>
          </w:p>
        </w:tc>
        <w:tc>
          <w:tcPr>
            <w:tcW w:w="1842" w:type="dxa"/>
          </w:tcPr>
          <w:p w:rsidR="00584031" w:rsidRPr="00F927B7" w:rsidRDefault="00584031" w:rsidP="00F927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927B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Дидактическая игра</w:t>
            </w:r>
          </w:p>
        </w:tc>
      </w:tr>
      <w:tr w:rsidR="00584031" w:rsidRPr="00F927B7">
        <w:tc>
          <w:tcPr>
            <w:tcW w:w="594" w:type="dxa"/>
          </w:tcPr>
          <w:p w:rsidR="00584031" w:rsidRPr="00F927B7" w:rsidRDefault="00584031" w:rsidP="00F927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927B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932" w:type="dxa"/>
          </w:tcPr>
          <w:p w:rsidR="00584031" w:rsidRPr="00F927B7" w:rsidRDefault="00584031" w:rsidP="00F927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584031" w:rsidRPr="00F927B7" w:rsidRDefault="00584031" w:rsidP="00F927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:rsidR="00584031" w:rsidRPr="00F927B7" w:rsidRDefault="00584031" w:rsidP="00F927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927B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Знакомство с понятиями: лево, право, слева, направо, между.</w:t>
            </w:r>
          </w:p>
        </w:tc>
        <w:tc>
          <w:tcPr>
            <w:tcW w:w="851" w:type="dxa"/>
          </w:tcPr>
          <w:p w:rsidR="00584031" w:rsidRPr="00F927B7" w:rsidRDefault="00584031" w:rsidP="00F927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927B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</w:tcPr>
          <w:p w:rsidR="00584031" w:rsidRPr="00F927B7" w:rsidRDefault="00584031" w:rsidP="00F927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927B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Беседа</w:t>
            </w:r>
          </w:p>
          <w:p w:rsidR="00584031" w:rsidRPr="00F927B7" w:rsidRDefault="00584031" w:rsidP="00F927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927B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Графические и игр.упр.</w:t>
            </w:r>
          </w:p>
        </w:tc>
        <w:tc>
          <w:tcPr>
            <w:tcW w:w="1842" w:type="dxa"/>
          </w:tcPr>
          <w:p w:rsidR="00584031" w:rsidRPr="00F927B7" w:rsidRDefault="00584031" w:rsidP="00F927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927B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Практические</w:t>
            </w:r>
          </w:p>
          <w:p w:rsidR="00584031" w:rsidRPr="00F927B7" w:rsidRDefault="00584031" w:rsidP="00F927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927B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задания </w:t>
            </w:r>
          </w:p>
          <w:p w:rsidR="00584031" w:rsidRPr="00F927B7" w:rsidRDefault="00584031" w:rsidP="00F927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927B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(раскрась)</w:t>
            </w:r>
          </w:p>
        </w:tc>
      </w:tr>
      <w:tr w:rsidR="00584031" w:rsidRPr="00F927B7">
        <w:tc>
          <w:tcPr>
            <w:tcW w:w="594" w:type="dxa"/>
          </w:tcPr>
          <w:p w:rsidR="00584031" w:rsidRPr="00F927B7" w:rsidRDefault="00584031" w:rsidP="00F927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927B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932" w:type="dxa"/>
          </w:tcPr>
          <w:p w:rsidR="00584031" w:rsidRPr="00F927B7" w:rsidRDefault="00584031" w:rsidP="00F927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584031" w:rsidRPr="00F927B7" w:rsidRDefault="00584031" w:rsidP="00F927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:rsidR="00584031" w:rsidRPr="00F927B7" w:rsidRDefault="00584031" w:rsidP="00F927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927B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Знакомство с понятиями: верхний, нижний, левый, правый углы.</w:t>
            </w:r>
          </w:p>
        </w:tc>
        <w:tc>
          <w:tcPr>
            <w:tcW w:w="851" w:type="dxa"/>
          </w:tcPr>
          <w:p w:rsidR="00584031" w:rsidRPr="00F927B7" w:rsidRDefault="00584031" w:rsidP="00F927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927B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</w:tcPr>
          <w:p w:rsidR="00584031" w:rsidRPr="00F927B7" w:rsidRDefault="00584031" w:rsidP="00F927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927B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Беседа</w:t>
            </w:r>
          </w:p>
          <w:p w:rsidR="00584031" w:rsidRPr="00F927B7" w:rsidRDefault="00584031" w:rsidP="00F927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927B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Графические и игр.упр.</w:t>
            </w:r>
          </w:p>
        </w:tc>
        <w:tc>
          <w:tcPr>
            <w:tcW w:w="1842" w:type="dxa"/>
          </w:tcPr>
          <w:p w:rsidR="00584031" w:rsidRPr="00F927B7" w:rsidRDefault="00584031" w:rsidP="00F927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927B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Практические</w:t>
            </w:r>
          </w:p>
          <w:p w:rsidR="00584031" w:rsidRPr="00F927B7" w:rsidRDefault="00584031" w:rsidP="00F927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927B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задания </w:t>
            </w:r>
          </w:p>
          <w:p w:rsidR="00584031" w:rsidRPr="00F927B7" w:rsidRDefault="00584031" w:rsidP="00F927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927B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(раскрась)</w:t>
            </w:r>
          </w:p>
        </w:tc>
      </w:tr>
      <w:tr w:rsidR="00584031" w:rsidRPr="00F927B7">
        <w:tc>
          <w:tcPr>
            <w:tcW w:w="594" w:type="dxa"/>
          </w:tcPr>
          <w:p w:rsidR="00584031" w:rsidRPr="00F927B7" w:rsidRDefault="00584031" w:rsidP="00F927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927B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932" w:type="dxa"/>
          </w:tcPr>
          <w:p w:rsidR="00584031" w:rsidRPr="00F927B7" w:rsidRDefault="00584031" w:rsidP="00F927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584031" w:rsidRPr="00F927B7" w:rsidRDefault="00584031" w:rsidP="00F927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:rsidR="00584031" w:rsidRPr="00F927B7" w:rsidRDefault="00584031" w:rsidP="00F927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927B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Обводка и рисование горизонтальных, вертикальных и наклонных линий</w:t>
            </w:r>
          </w:p>
        </w:tc>
        <w:tc>
          <w:tcPr>
            <w:tcW w:w="851" w:type="dxa"/>
          </w:tcPr>
          <w:p w:rsidR="00584031" w:rsidRPr="00F927B7" w:rsidRDefault="00584031" w:rsidP="00F927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927B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</w:tcPr>
          <w:p w:rsidR="00584031" w:rsidRPr="00F927B7" w:rsidRDefault="00584031" w:rsidP="00F927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927B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Объяснение</w:t>
            </w:r>
          </w:p>
          <w:p w:rsidR="00584031" w:rsidRPr="00F927B7" w:rsidRDefault="00584031" w:rsidP="00F927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927B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Графические и игр.упр.</w:t>
            </w:r>
          </w:p>
        </w:tc>
        <w:tc>
          <w:tcPr>
            <w:tcW w:w="1842" w:type="dxa"/>
          </w:tcPr>
          <w:p w:rsidR="00584031" w:rsidRPr="00F927B7" w:rsidRDefault="00584031" w:rsidP="00F927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927B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Практические</w:t>
            </w:r>
          </w:p>
          <w:p w:rsidR="00584031" w:rsidRPr="00F927B7" w:rsidRDefault="00584031" w:rsidP="00F927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927B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задания </w:t>
            </w:r>
          </w:p>
          <w:p w:rsidR="00584031" w:rsidRPr="00F927B7" w:rsidRDefault="00584031" w:rsidP="00F927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927B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(обводка и рис.)</w:t>
            </w:r>
          </w:p>
        </w:tc>
      </w:tr>
      <w:tr w:rsidR="00584031" w:rsidRPr="00F927B7">
        <w:tc>
          <w:tcPr>
            <w:tcW w:w="594" w:type="dxa"/>
          </w:tcPr>
          <w:p w:rsidR="00584031" w:rsidRPr="00F927B7" w:rsidRDefault="00584031" w:rsidP="00F927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927B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932" w:type="dxa"/>
          </w:tcPr>
          <w:p w:rsidR="00584031" w:rsidRPr="00F927B7" w:rsidRDefault="00584031" w:rsidP="00F927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584031" w:rsidRPr="00F927B7" w:rsidRDefault="00584031" w:rsidP="00F927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:rsidR="00584031" w:rsidRPr="00F927B7" w:rsidRDefault="00584031" w:rsidP="00F927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927B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Штриховка картинки горизонтальными, вертикальными и наклонными линиями.</w:t>
            </w:r>
          </w:p>
        </w:tc>
        <w:tc>
          <w:tcPr>
            <w:tcW w:w="851" w:type="dxa"/>
          </w:tcPr>
          <w:p w:rsidR="00584031" w:rsidRPr="00F927B7" w:rsidRDefault="00584031" w:rsidP="00F927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927B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</w:tcPr>
          <w:p w:rsidR="00584031" w:rsidRPr="00F927B7" w:rsidRDefault="00584031" w:rsidP="00F927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927B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Объяснение</w:t>
            </w:r>
          </w:p>
          <w:p w:rsidR="00584031" w:rsidRPr="00F927B7" w:rsidRDefault="00584031" w:rsidP="00F927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927B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Графические и игр.упр.</w:t>
            </w:r>
          </w:p>
        </w:tc>
        <w:tc>
          <w:tcPr>
            <w:tcW w:w="1842" w:type="dxa"/>
          </w:tcPr>
          <w:p w:rsidR="00584031" w:rsidRPr="00F927B7" w:rsidRDefault="00584031" w:rsidP="00F927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927B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Практические</w:t>
            </w:r>
          </w:p>
          <w:p w:rsidR="00584031" w:rsidRPr="00F927B7" w:rsidRDefault="00584031" w:rsidP="00F927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927B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задания </w:t>
            </w:r>
          </w:p>
          <w:p w:rsidR="00584031" w:rsidRPr="00F927B7" w:rsidRDefault="00584031" w:rsidP="00F927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927B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(штриховка)</w:t>
            </w:r>
          </w:p>
        </w:tc>
      </w:tr>
      <w:tr w:rsidR="00584031" w:rsidRPr="00F927B7">
        <w:tc>
          <w:tcPr>
            <w:tcW w:w="594" w:type="dxa"/>
          </w:tcPr>
          <w:p w:rsidR="00584031" w:rsidRPr="00F927B7" w:rsidRDefault="00584031" w:rsidP="00F927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927B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932" w:type="dxa"/>
          </w:tcPr>
          <w:p w:rsidR="00584031" w:rsidRPr="00F927B7" w:rsidRDefault="00584031" w:rsidP="00F927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584031" w:rsidRPr="00F927B7" w:rsidRDefault="00584031" w:rsidP="00F927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:rsidR="00584031" w:rsidRPr="00F927B7" w:rsidRDefault="00584031" w:rsidP="00F927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927B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Знакомство со строкой. Обводка  линий в строке.</w:t>
            </w:r>
          </w:p>
          <w:p w:rsidR="00584031" w:rsidRPr="00F927B7" w:rsidRDefault="00584031" w:rsidP="00F927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584031" w:rsidRPr="00F927B7" w:rsidRDefault="00584031" w:rsidP="00F927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927B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</w:tcPr>
          <w:p w:rsidR="00584031" w:rsidRPr="00F927B7" w:rsidRDefault="00584031" w:rsidP="00F927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927B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Беседа</w:t>
            </w:r>
          </w:p>
          <w:p w:rsidR="00584031" w:rsidRPr="00F927B7" w:rsidRDefault="00584031" w:rsidP="00F927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927B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Графические</w:t>
            </w:r>
          </w:p>
          <w:p w:rsidR="00584031" w:rsidRPr="00F927B7" w:rsidRDefault="00584031" w:rsidP="00F927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927B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упр.</w:t>
            </w:r>
          </w:p>
        </w:tc>
        <w:tc>
          <w:tcPr>
            <w:tcW w:w="1842" w:type="dxa"/>
          </w:tcPr>
          <w:p w:rsidR="00584031" w:rsidRPr="00F927B7" w:rsidRDefault="00584031" w:rsidP="00F927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927B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Практ. зад. </w:t>
            </w:r>
          </w:p>
          <w:p w:rsidR="00584031" w:rsidRPr="00F927B7" w:rsidRDefault="00584031" w:rsidP="00F927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927B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(обводка картинки)</w:t>
            </w:r>
          </w:p>
        </w:tc>
      </w:tr>
      <w:tr w:rsidR="00584031" w:rsidRPr="00F927B7">
        <w:tc>
          <w:tcPr>
            <w:tcW w:w="594" w:type="dxa"/>
          </w:tcPr>
          <w:p w:rsidR="00584031" w:rsidRPr="00F927B7" w:rsidRDefault="00584031" w:rsidP="00F927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927B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932" w:type="dxa"/>
          </w:tcPr>
          <w:p w:rsidR="00584031" w:rsidRPr="00F927B7" w:rsidRDefault="00584031" w:rsidP="00F927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584031" w:rsidRPr="00F927B7" w:rsidRDefault="00584031" w:rsidP="00F927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:rsidR="00584031" w:rsidRPr="00F927B7" w:rsidRDefault="00584031" w:rsidP="00F927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927B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Обводка и письмо букв </w:t>
            </w:r>
            <w:r w:rsidRPr="00F927B7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  <w:t>А,а</w:t>
            </w:r>
            <w:r w:rsidRPr="00F927B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и их элементов.</w:t>
            </w:r>
          </w:p>
        </w:tc>
        <w:tc>
          <w:tcPr>
            <w:tcW w:w="851" w:type="dxa"/>
          </w:tcPr>
          <w:p w:rsidR="00584031" w:rsidRPr="00F927B7" w:rsidRDefault="00584031" w:rsidP="00F927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927B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</w:tcPr>
          <w:p w:rsidR="00584031" w:rsidRPr="00F927B7" w:rsidRDefault="00584031" w:rsidP="00F927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927B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Объяснение</w:t>
            </w:r>
          </w:p>
          <w:p w:rsidR="00584031" w:rsidRPr="00F927B7" w:rsidRDefault="00584031" w:rsidP="00F927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927B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Графические и игр.упр.; </w:t>
            </w:r>
          </w:p>
        </w:tc>
        <w:tc>
          <w:tcPr>
            <w:tcW w:w="1842" w:type="dxa"/>
          </w:tcPr>
          <w:p w:rsidR="00584031" w:rsidRPr="00F927B7" w:rsidRDefault="00584031" w:rsidP="00F927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927B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Практ. зад. </w:t>
            </w:r>
          </w:p>
          <w:p w:rsidR="00584031" w:rsidRPr="00F927B7" w:rsidRDefault="00584031" w:rsidP="00F927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927B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(обводка картинки)</w:t>
            </w:r>
          </w:p>
        </w:tc>
      </w:tr>
      <w:tr w:rsidR="00584031" w:rsidRPr="00F927B7">
        <w:tc>
          <w:tcPr>
            <w:tcW w:w="594" w:type="dxa"/>
          </w:tcPr>
          <w:p w:rsidR="00584031" w:rsidRPr="00F927B7" w:rsidRDefault="00584031" w:rsidP="00F927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927B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932" w:type="dxa"/>
          </w:tcPr>
          <w:p w:rsidR="00584031" w:rsidRPr="00F927B7" w:rsidRDefault="00584031" w:rsidP="00F927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584031" w:rsidRPr="00F927B7" w:rsidRDefault="00584031" w:rsidP="00F927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:rsidR="00584031" w:rsidRPr="00F927B7" w:rsidRDefault="00584031" w:rsidP="00F927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927B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Обводка и письмо букв </w:t>
            </w:r>
            <w:r w:rsidRPr="00F927B7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  <w:t>О, о</w:t>
            </w:r>
            <w:r w:rsidRPr="00F927B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и их элементов. </w:t>
            </w:r>
          </w:p>
        </w:tc>
        <w:tc>
          <w:tcPr>
            <w:tcW w:w="851" w:type="dxa"/>
          </w:tcPr>
          <w:p w:rsidR="00584031" w:rsidRPr="00F927B7" w:rsidRDefault="00584031" w:rsidP="00F927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927B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</w:tcPr>
          <w:p w:rsidR="00584031" w:rsidRPr="00F927B7" w:rsidRDefault="00584031" w:rsidP="00F927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927B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Объяснение</w:t>
            </w:r>
          </w:p>
          <w:p w:rsidR="00584031" w:rsidRPr="00F927B7" w:rsidRDefault="00584031" w:rsidP="00F927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927B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Графические и игр.упр.</w:t>
            </w:r>
          </w:p>
        </w:tc>
        <w:tc>
          <w:tcPr>
            <w:tcW w:w="1842" w:type="dxa"/>
          </w:tcPr>
          <w:p w:rsidR="00584031" w:rsidRPr="00F927B7" w:rsidRDefault="00584031" w:rsidP="00F927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927B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Практ. зад. </w:t>
            </w:r>
          </w:p>
          <w:p w:rsidR="00584031" w:rsidRPr="00F927B7" w:rsidRDefault="00584031" w:rsidP="00F927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927B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(обводка картинки)</w:t>
            </w:r>
          </w:p>
        </w:tc>
      </w:tr>
      <w:tr w:rsidR="00584031" w:rsidRPr="00F927B7">
        <w:tc>
          <w:tcPr>
            <w:tcW w:w="594" w:type="dxa"/>
          </w:tcPr>
          <w:p w:rsidR="00584031" w:rsidRPr="00F927B7" w:rsidRDefault="00584031" w:rsidP="00F927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927B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932" w:type="dxa"/>
          </w:tcPr>
          <w:p w:rsidR="00584031" w:rsidRPr="00F927B7" w:rsidRDefault="00584031" w:rsidP="00F927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584031" w:rsidRPr="00F927B7" w:rsidRDefault="00584031" w:rsidP="00F927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:rsidR="00584031" w:rsidRPr="00F927B7" w:rsidRDefault="00584031" w:rsidP="00F927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927B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Обводка и письмо букв </w:t>
            </w:r>
            <w:r w:rsidRPr="00F927B7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  <w:t>О,о</w:t>
            </w:r>
            <w:r w:rsidRPr="00F927B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и их элементов. Обводка и рисование кругов, полукругов и овалов.</w:t>
            </w:r>
          </w:p>
        </w:tc>
        <w:tc>
          <w:tcPr>
            <w:tcW w:w="851" w:type="dxa"/>
          </w:tcPr>
          <w:p w:rsidR="00584031" w:rsidRPr="00F927B7" w:rsidRDefault="00584031" w:rsidP="00F927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927B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</w:tcPr>
          <w:p w:rsidR="00584031" w:rsidRPr="00F927B7" w:rsidRDefault="00584031" w:rsidP="00F927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927B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Объяснение</w:t>
            </w:r>
          </w:p>
          <w:p w:rsidR="00584031" w:rsidRPr="00F927B7" w:rsidRDefault="00584031" w:rsidP="00F927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927B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Графические и игровые упр.</w:t>
            </w:r>
          </w:p>
        </w:tc>
        <w:tc>
          <w:tcPr>
            <w:tcW w:w="1842" w:type="dxa"/>
          </w:tcPr>
          <w:p w:rsidR="00584031" w:rsidRPr="00F927B7" w:rsidRDefault="00584031" w:rsidP="00F927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927B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Практические</w:t>
            </w:r>
          </w:p>
          <w:p w:rsidR="00584031" w:rsidRPr="00F927B7" w:rsidRDefault="00584031" w:rsidP="00F927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927B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задания </w:t>
            </w:r>
          </w:p>
          <w:p w:rsidR="00584031" w:rsidRPr="00F927B7" w:rsidRDefault="00584031" w:rsidP="00F927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927B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(обводка и рис.)</w:t>
            </w:r>
          </w:p>
        </w:tc>
      </w:tr>
      <w:tr w:rsidR="00584031" w:rsidRPr="00F927B7">
        <w:tc>
          <w:tcPr>
            <w:tcW w:w="594" w:type="dxa"/>
          </w:tcPr>
          <w:p w:rsidR="00584031" w:rsidRPr="00F927B7" w:rsidRDefault="00584031" w:rsidP="00F927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927B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932" w:type="dxa"/>
          </w:tcPr>
          <w:p w:rsidR="00584031" w:rsidRPr="00F927B7" w:rsidRDefault="00584031" w:rsidP="00F927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584031" w:rsidRPr="00F927B7" w:rsidRDefault="00584031" w:rsidP="00F927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:rsidR="00584031" w:rsidRPr="00F927B7" w:rsidRDefault="00584031" w:rsidP="00F927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927B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Обводка и письмо букв </w:t>
            </w:r>
            <w:r w:rsidRPr="00F927B7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  <w:t>У,у</w:t>
            </w:r>
            <w:r w:rsidRPr="00F927B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и их элементов. Рисование и обводка петлеобразных линий.</w:t>
            </w:r>
          </w:p>
        </w:tc>
        <w:tc>
          <w:tcPr>
            <w:tcW w:w="851" w:type="dxa"/>
          </w:tcPr>
          <w:p w:rsidR="00584031" w:rsidRPr="00F927B7" w:rsidRDefault="00584031" w:rsidP="00F927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927B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</w:tcPr>
          <w:p w:rsidR="00584031" w:rsidRPr="00F927B7" w:rsidRDefault="00584031" w:rsidP="00F927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927B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Объяснение</w:t>
            </w:r>
          </w:p>
          <w:p w:rsidR="00584031" w:rsidRPr="00F927B7" w:rsidRDefault="00584031" w:rsidP="00F927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927B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Графические и игр.упр.</w:t>
            </w:r>
          </w:p>
        </w:tc>
        <w:tc>
          <w:tcPr>
            <w:tcW w:w="1842" w:type="dxa"/>
          </w:tcPr>
          <w:p w:rsidR="00584031" w:rsidRPr="00F927B7" w:rsidRDefault="00584031" w:rsidP="00F927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927B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Практические</w:t>
            </w:r>
          </w:p>
          <w:p w:rsidR="00584031" w:rsidRPr="00F927B7" w:rsidRDefault="00584031" w:rsidP="00F927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927B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задания </w:t>
            </w:r>
          </w:p>
          <w:p w:rsidR="00584031" w:rsidRPr="00F927B7" w:rsidRDefault="00584031" w:rsidP="00F927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927B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(обводка и рис.)</w:t>
            </w:r>
          </w:p>
        </w:tc>
      </w:tr>
      <w:tr w:rsidR="00584031" w:rsidRPr="00F927B7">
        <w:tc>
          <w:tcPr>
            <w:tcW w:w="594" w:type="dxa"/>
          </w:tcPr>
          <w:p w:rsidR="00584031" w:rsidRPr="00F927B7" w:rsidRDefault="00584031" w:rsidP="00F927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927B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932" w:type="dxa"/>
          </w:tcPr>
          <w:p w:rsidR="00584031" w:rsidRPr="00F927B7" w:rsidRDefault="00584031" w:rsidP="00F927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584031" w:rsidRPr="00F927B7" w:rsidRDefault="00584031" w:rsidP="00F927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:rsidR="00584031" w:rsidRPr="00F927B7" w:rsidRDefault="00584031" w:rsidP="00F927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927B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Обводка и письмо букв </w:t>
            </w:r>
            <w:r w:rsidRPr="00F927B7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  <w:t>У,у</w:t>
            </w:r>
            <w:r w:rsidRPr="00F927B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и их элементов. Обводка букв в словах.</w:t>
            </w:r>
          </w:p>
        </w:tc>
        <w:tc>
          <w:tcPr>
            <w:tcW w:w="851" w:type="dxa"/>
          </w:tcPr>
          <w:p w:rsidR="00584031" w:rsidRPr="00F927B7" w:rsidRDefault="00584031" w:rsidP="00F927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927B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</w:tcPr>
          <w:p w:rsidR="00584031" w:rsidRPr="00F927B7" w:rsidRDefault="00584031" w:rsidP="00F927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927B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Объяснение</w:t>
            </w:r>
          </w:p>
          <w:p w:rsidR="00584031" w:rsidRPr="00F927B7" w:rsidRDefault="00584031" w:rsidP="00F927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927B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Графические и игр. упр.</w:t>
            </w:r>
          </w:p>
        </w:tc>
        <w:tc>
          <w:tcPr>
            <w:tcW w:w="1842" w:type="dxa"/>
          </w:tcPr>
          <w:p w:rsidR="00584031" w:rsidRPr="00F927B7" w:rsidRDefault="00584031" w:rsidP="00F927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927B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Практические</w:t>
            </w:r>
          </w:p>
          <w:p w:rsidR="00584031" w:rsidRPr="00F927B7" w:rsidRDefault="00584031" w:rsidP="00F927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927B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задания </w:t>
            </w:r>
          </w:p>
          <w:p w:rsidR="00584031" w:rsidRPr="00F927B7" w:rsidRDefault="00584031" w:rsidP="00F927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927B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(обводка)</w:t>
            </w:r>
          </w:p>
        </w:tc>
      </w:tr>
      <w:tr w:rsidR="00584031" w:rsidRPr="00F927B7">
        <w:tc>
          <w:tcPr>
            <w:tcW w:w="594" w:type="dxa"/>
          </w:tcPr>
          <w:p w:rsidR="00584031" w:rsidRPr="00F927B7" w:rsidRDefault="00584031" w:rsidP="00F927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927B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932" w:type="dxa"/>
          </w:tcPr>
          <w:p w:rsidR="00584031" w:rsidRPr="00F927B7" w:rsidRDefault="00584031" w:rsidP="00F927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584031" w:rsidRPr="00F927B7" w:rsidRDefault="00584031" w:rsidP="00F927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:rsidR="00584031" w:rsidRPr="00F927B7" w:rsidRDefault="00584031" w:rsidP="00F927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927B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Штриховка картинки вертикальными и горизонтальными линиями. Обводка и письмо букв </w:t>
            </w:r>
            <w:r w:rsidRPr="00F927B7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  <w:t>И,и</w:t>
            </w:r>
            <w:r w:rsidRPr="00F927B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и их элементов.</w:t>
            </w:r>
          </w:p>
        </w:tc>
        <w:tc>
          <w:tcPr>
            <w:tcW w:w="851" w:type="dxa"/>
          </w:tcPr>
          <w:p w:rsidR="00584031" w:rsidRPr="00F927B7" w:rsidRDefault="00584031" w:rsidP="00F927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927B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</w:tcPr>
          <w:p w:rsidR="00584031" w:rsidRPr="00F927B7" w:rsidRDefault="00584031" w:rsidP="00F927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927B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Объяснение</w:t>
            </w:r>
          </w:p>
          <w:p w:rsidR="00584031" w:rsidRPr="00F927B7" w:rsidRDefault="00584031" w:rsidP="00F927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927B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Графические и игр. упр.</w:t>
            </w:r>
          </w:p>
        </w:tc>
        <w:tc>
          <w:tcPr>
            <w:tcW w:w="1842" w:type="dxa"/>
          </w:tcPr>
          <w:p w:rsidR="00584031" w:rsidRPr="00F927B7" w:rsidRDefault="00584031" w:rsidP="00F927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927B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Практические</w:t>
            </w:r>
          </w:p>
          <w:p w:rsidR="00584031" w:rsidRPr="00F927B7" w:rsidRDefault="00584031" w:rsidP="00F927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927B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задания </w:t>
            </w:r>
          </w:p>
          <w:p w:rsidR="00584031" w:rsidRPr="00F927B7" w:rsidRDefault="00584031" w:rsidP="00F927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927B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(штриховка)</w:t>
            </w:r>
          </w:p>
        </w:tc>
      </w:tr>
      <w:tr w:rsidR="00584031" w:rsidRPr="00F927B7">
        <w:tc>
          <w:tcPr>
            <w:tcW w:w="594" w:type="dxa"/>
          </w:tcPr>
          <w:p w:rsidR="00584031" w:rsidRPr="00F927B7" w:rsidRDefault="00584031" w:rsidP="00F927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927B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13.</w:t>
            </w:r>
          </w:p>
        </w:tc>
        <w:tc>
          <w:tcPr>
            <w:tcW w:w="932" w:type="dxa"/>
          </w:tcPr>
          <w:p w:rsidR="00584031" w:rsidRPr="00F927B7" w:rsidRDefault="00584031" w:rsidP="00F927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584031" w:rsidRPr="00F927B7" w:rsidRDefault="00584031" w:rsidP="00F927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:rsidR="00584031" w:rsidRPr="00F927B7" w:rsidRDefault="00584031" w:rsidP="00F927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927B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Обводка и письмо букв </w:t>
            </w:r>
            <w:r w:rsidRPr="00F927B7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  <w:t>И,и</w:t>
            </w:r>
            <w:r w:rsidRPr="00F927B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и их элементов.</w:t>
            </w:r>
          </w:p>
          <w:p w:rsidR="00584031" w:rsidRPr="00F927B7" w:rsidRDefault="00584031" w:rsidP="00F927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927B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Штриховка наклонными линиями.</w:t>
            </w:r>
          </w:p>
        </w:tc>
        <w:tc>
          <w:tcPr>
            <w:tcW w:w="851" w:type="dxa"/>
          </w:tcPr>
          <w:p w:rsidR="00584031" w:rsidRPr="00F927B7" w:rsidRDefault="00584031" w:rsidP="00F927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927B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</w:tcPr>
          <w:p w:rsidR="00584031" w:rsidRPr="00F927B7" w:rsidRDefault="00584031" w:rsidP="00F927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927B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Объяснение</w:t>
            </w:r>
          </w:p>
          <w:p w:rsidR="00584031" w:rsidRPr="00F927B7" w:rsidRDefault="00584031" w:rsidP="00F927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927B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Графические и игр.упр.</w:t>
            </w:r>
          </w:p>
        </w:tc>
        <w:tc>
          <w:tcPr>
            <w:tcW w:w="1842" w:type="dxa"/>
          </w:tcPr>
          <w:p w:rsidR="00584031" w:rsidRPr="00F927B7" w:rsidRDefault="00584031" w:rsidP="00F927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927B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Практические</w:t>
            </w:r>
          </w:p>
          <w:p w:rsidR="00584031" w:rsidRPr="00F927B7" w:rsidRDefault="00584031" w:rsidP="00F927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927B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задания </w:t>
            </w:r>
          </w:p>
          <w:p w:rsidR="00584031" w:rsidRPr="00F927B7" w:rsidRDefault="00584031" w:rsidP="00F927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927B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(штриховка)</w:t>
            </w:r>
          </w:p>
        </w:tc>
      </w:tr>
      <w:tr w:rsidR="00584031" w:rsidRPr="00F927B7">
        <w:tc>
          <w:tcPr>
            <w:tcW w:w="594" w:type="dxa"/>
          </w:tcPr>
          <w:p w:rsidR="00584031" w:rsidRPr="00F927B7" w:rsidRDefault="00584031" w:rsidP="00F927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927B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14.</w:t>
            </w:r>
          </w:p>
        </w:tc>
        <w:tc>
          <w:tcPr>
            <w:tcW w:w="932" w:type="dxa"/>
          </w:tcPr>
          <w:p w:rsidR="00584031" w:rsidRPr="00F927B7" w:rsidRDefault="00584031" w:rsidP="00F927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584031" w:rsidRPr="00F927B7" w:rsidRDefault="00584031" w:rsidP="00F927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:rsidR="00584031" w:rsidRPr="00F927B7" w:rsidRDefault="00584031" w:rsidP="00F927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927B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Обводка и письмо буквы </w:t>
            </w:r>
            <w:r w:rsidRPr="00F927B7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  <w:t>ы</w:t>
            </w:r>
            <w:r w:rsidRPr="00F927B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и ее элементов.</w:t>
            </w:r>
          </w:p>
        </w:tc>
        <w:tc>
          <w:tcPr>
            <w:tcW w:w="851" w:type="dxa"/>
          </w:tcPr>
          <w:p w:rsidR="00584031" w:rsidRPr="00F927B7" w:rsidRDefault="00584031" w:rsidP="00F927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927B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</w:tcPr>
          <w:p w:rsidR="00584031" w:rsidRPr="00F927B7" w:rsidRDefault="00584031" w:rsidP="00F927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927B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Объяснение</w:t>
            </w:r>
          </w:p>
          <w:p w:rsidR="00584031" w:rsidRPr="00F927B7" w:rsidRDefault="00584031" w:rsidP="00F927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927B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Графические и игр. упр.</w:t>
            </w:r>
          </w:p>
        </w:tc>
        <w:tc>
          <w:tcPr>
            <w:tcW w:w="1842" w:type="dxa"/>
          </w:tcPr>
          <w:p w:rsidR="00584031" w:rsidRPr="00F927B7" w:rsidRDefault="00584031" w:rsidP="00F927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927B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Практ. зад. </w:t>
            </w:r>
          </w:p>
          <w:p w:rsidR="00584031" w:rsidRPr="00F927B7" w:rsidRDefault="00584031" w:rsidP="00F927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927B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(обводка картинки)</w:t>
            </w:r>
          </w:p>
        </w:tc>
      </w:tr>
      <w:tr w:rsidR="00584031" w:rsidRPr="00F927B7">
        <w:tc>
          <w:tcPr>
            <w:tcW w:w="594" w:type="dxa"/>
          </w:tcPr>
          <w:p w:rsidR="00584031" w:rsidRPr="00F927B7" w:rsidRDefault="00584031" w:rsidP="00F927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927B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15.</w:t>
            </w:r>
          </w:p>
        </w:tc>
        <w:tc>
          <w:tcPr>
            <w:tcW w:w="932" w:type="dxa"/>
          </w:tcPr>
          <w:p w:rsidR="00584031" w:rsidRPr="00F927B7" w:rsidRDefault="00584031" w:rsidP="00F927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584031" w:rsidRPr="00F927B7" w:rsidRDefault="00584031" w:rsidP="00F927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:rsidR="00584031" w:rsidRPr="00F927B7" w:rsidRDefault="00584031" w:rsidP="00F927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927B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Обводка и письмо буквы </w:t>
            </w:r>
            <w:r w:rsidRPr="00F927B7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  <w:t>Н</w:t>
            </w:r>
            <w:r w:rsidRPr="00F927B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и ее элементов.</w:t>
            </w:r>
          </w:p>
          <w:p w:rsidR="00584031" w:rsidRPr="00F927B7" w:rsidRDefault="00584031" w:rsidP="00F927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927B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Обводка кругов и полуовалов.</w:t>
            </w:r>
          </w:p>
        </w:tc>
        <w:tc>
          <w:tcPr>
            <w:tcW w:w="851" w:type="dxa"/>
          </w:tcPr>
          <w:p w:rsidR="00584031" w:rsidRPr="00F927B7" w:rsidRDefault="00584031" w:rsidP="00F927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927B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</w:tcPr>
          <w:p w:rsidR="00584031" w:rsidRPr="00F927B7" w:rsidRDefault="00584031" w:rsidP="00F927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927B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Объяснение</w:t>
            </w:r>
          </w:p>
          <w:p w:rsidR="00584031" w:rsidRPr="00F927B7" w:rsidRDefault="00584031" w:rsidP="00F927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927B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Графические и игр.упр.</w:t>
            </w:r>
          </w:p>
        </w:tc>
        <w:tc>
          <w:tcPr>
            <w:tcW w:w="1842" w:type="dxa"/>
          </w:tcPr>
          <w:p w:rsidR="00584031" w:rsidRPr="00F927B7" w:rsidRDefault="00584031" w:rsidP="00F927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927B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Практические</w:t>
            </w:r>
          </w:p>
          <w:p w:rsidR="00584031" w:rsidRPr="00F927B7" w:rsidRDefault="00584031" w:rsidP="00F927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927B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задания </w:t>
            </w:r>
          </w:p>
          <w:p w:rsidR="00584031" w:rsidRPr="00F927B7" w:rsidRDefault="00584031" w:rsidP="00F927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927B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(обводка)</w:t>
            </w:r>
          </w:p>
        </w:tc>
      </w:tr>
      <w:tr w:rsidR="00584031" w:rsidRPr="00F927B7">
        <w:tc>
          <w:tcPr>
            <w:tcW w:w="594" w:type="dxa"/>
          </w:tcPr>
          <w:p w:rsidR="00584031" w:rsidRPr="00F927B7" w:rsidRDefault="00584031" w:rsidP="00F927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927B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16.</w:t>
            </w:r>
          </w:p>
        </w:tc>
        <w:tc>
          <w:tcPr>
            <w:tcW w:w="932" w:type="dxa"/>
          </w:tcPr>
          <w:p w:rsidR="00584031" w:rsidRPr="00F927B7" w:rsidRDefault="00584031" w:rsidP="00F927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584031" w:rsidRPr="00F927B7" w:rsidRDefault="00584031" w:rsidP="00F927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:rsidR="00584031" w:rsidRPr="00F927B7" w:rsidRDefault="00584031" w:rsidP="00F927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927B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Обводка и письмо буквы </w:t>
            </w:r>
            <w:r w:rsidRPr="00F927B7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  <w:t>н</w:t>
            </w:r>
            <w:r w:rsidRPr="00F927B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и ее элементов. Рисование и обводка петлеобразных линий.</w:t>
            </w:r>
          </w:p>
        </w:tc>
        <w:tc>
          <w:tcPr>
            <w:tcW w:w="851" w:type="dxa"/>
          </w:tcPr>
          <w:p w:rsidR="00584031" w:rsidRPr="00F927B7" w:rsidRDefault="00584031" w:rsidP="00F927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927B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</w:tcPr>
          <w:p w:rsidR="00584031" w:rsidRPr="00F927B7" w:rsidRDefault="00584031" w:rsidP="00F927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927B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Объяснение</w:t>
            </w:r>
          </w:p>
          <w:p w:rsidR="00584031" w:rsidRPr="00F927B7" w:rsidRDefault="00584031" w:rsidP="00F927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927B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Графические  и игр.упр.</w:t>
            </w:r>
          </w:p>
        </w:tc>
        <w:tc>
          <w:tcPr>
            <w:tcW w:w="1842" w:type="dxa"/>
          </w:tcPr>
          <w:p w:rsidR="00584031" w:rsidRPr="00F927B7" w:rsidRDefault="00584031" w:rsidP="00F927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927B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Практические</w:t>
            </w:r>
          </w:p>
          <w:p w:rsidR="00584031" w:rsidRPr="00F927B7" w:rsidRDefault="00584031" w:rsidP="00F927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927B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задания </w:t>
            </w:r>
          </w:p>
          <w:p w:rsidR="00584031" w:rsidRPr="00F927B7" w:rsidRDefault="00584031" w:rsidP="00F927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927B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(обводка и рис.)</w:t>
            </w:r>
          </w:p>
        </w:tc>
      </w:tr>
      <w:tr w:rsidR="00584031" w:rsidRPr="00F927B7">
        <w:tc>
          <w:tcPr>
            <w:tcW w:w="594" w:type="dxa"/>
          </w:tcPr>
          <w:p w:rsidR="00584031" w:rsidRPr="00F927B7" w:rsidRDefault="00584031" w:rsidP="00F927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927B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17.</w:t>
            </w:r>
          </w:p>
        </w:tc>
        <w:tc>
          <w:tcPr>
            <w:tcW w:w="932" w:type="dxa"/>
          </w:tcPr>
          <w:p w:rsidR="00584031" w:rsidRPr="00F927B7" w:rsidRDefault="00584031" w:rsidP="00F927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584031" w:rsidRPr="00F927B7" w:rsidRDefault="00584031" w:rsidP="00F927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:rsidR="00584031" w:rsidRPr="00F927B7" w:rsidRDefault="00584031" w:rsidP="00F927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927B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Обводка и письмо буквы </w:t>
            </w:r>
            <w:r w:rsidRPr="00F927B7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  <w:t>Т</w:t>
            </w:r>
            <w:r w:rsidRPr="00F927B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и ее элементов. Обводка и рисование различных линий в картинках.</w:t>
            </w:r>
          </w:p>
        </w:tc>
        <w:tc>
          <w:tcPr>
            <w:tcW w:w="851" w:type="dxa"/>
          </w:tcPr>
          <w:p w:rsidR="00584031" w:rsidRPr="00F927B7" w:rsidRDefault="00584031" w:rsidP="00F927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927B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</w:tcPr>
          <w:p w:rsidR="00584031" w:rsidRPr="00F927B7" w:rsidRDefault="00584031" w:rsidP="00F927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927B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Объяснение</w:t>
            </w:r>
          </w:p>
          <w:p w:rsidR="00584031" w:rsidRPr="00F927B7" w:rsidRDefault="00584031" w:rsidP="00F927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927B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Графические  и игр.упр.</w:t>
            </w:r>
          </w:p>
        </w:tc>
        <w:tc>
          <w:tcPr>
            <w:tcW w:w="1842" w:type="dxa"/>
          </w:tcPr>
          <w:p w:rsidR="00584031" w:rsidRPr="00F927B7" w:rsidRDefault="00584031" w:rsidP="00F927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927B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Практические</w:t>
            </w:r>
          </w:p>
          <w:p w:rsidR="00584031" w:rsidRPr="00F927B7" w:rsidRDefault="00584031" w:rsidP="00F927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927B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задания </w:t>
            </w:r>
          </w:p>
          <w:p w:rsidR="00584031" w:rsidRPr="00F927B7" w:rsidRDefault="00584031" w:rsidP="00F927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927B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(обводка и рис.)</w:t>
            </w:r>
          </w:p>
        </w:tc>
      </w:tr>
      <w:tr w:rsidR="00584031" w:rsidRPr="00F927B7">
        <w:tc>
          <w:tcPr>
            <w:tcW w:w="594" w:type="dxa"/>
          </w:tcPr>
          <w:p w:rsidR="00584031" w:rsidRPr="00F927B7" w:rsidRDefault="00584031" w:rsidP="00F927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927B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18.</w:t>
            </w:r>
          </w:p>
        </w:tc>
        <w:tc>
          <w:tcPr>
            <w:tcW w:w="932" w:type="dxa"/>
          </w:tcPr>
          <w:p w:rsidR="00584031" w:rsidRPr="00F927B7" w:rsidRDefault="00584031" w:rsidP="00F927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584031" w:rsidRPr="00F927B7" w:rsidRDefault="00584031" w:rsidP="00F927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:rsidR="00584031" w:rsidRPr="00F927B7" w:rsidRDefault="00584031" w:rsidP="00F927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927B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Обводка и письмо буквы </w:t>
            </w:r>
            <w:r w:rsidRPr="00F927B7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  <w:t>т</w:t>
            </w:r>
            <w:r w:rsidRPr="00F927B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и ее элементов. </w:t>
            </w:r>
          </w:p>
        </w:tc>
        <w:tc>
          <w:tcPr>
            <w:tcW w:w="851" w:type="dxa"/>
          </w:tcPr>
          <w:p w:rsidR="00584031" w:rsidRPr="00F927B7" w:rsidRDefault="00584031" w:rsidP="00F927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927B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</w:tcPr>
          <w:p w:rsidR="00584031" w:rsidRPr="00F927B7" w:rsidRDefault="00584031" w:rsidP="00F927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927B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Объяснение</w:t>
            </w:r>
          </w:p>
          <w:p w:rsidR="00584031" w:rsidRPr="00F927B7" w:rsidRDefault="00584031" w:rsidP="00F927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927B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Графические  и игр.упр.</w:t>
            </w:r>
          </w:p>
        </w:tc>
        <w:tc>
          <w:tcPr>
            <w:tcW w:w="1842" w:type="dxa"/>
          </w:tcPr>
          <w:p w:rsidR="00584031" w:rsidRPr="00F927B7" w:rsidRDefault="00584031" w:rsidP="00F927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927B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Практические</w:t>
            </w:r>
          </w:p>
          <w:p w:rsidR="00584031" w:rsidRPr="00F927B7" w:rsidRDefault="00584031" w:rsidP="00F927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927B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задания </w:t>
            </w:r>
          </w:p>
          <w:p w:rsidR="00584031" w:rsidRPr="00F927B7" w:rsidRDefault="00584031" w:rsidP="00F927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84031" w:rsidRPr="00F927B7">
        <w:tc>
          <w:tcPr>
            <w:tcW w:w="594" w:type="dxa"/>
          </w:tcPr>
          <w:p w:rsidR="00584031" w:rsidRPr="00F927B7" w:rsidRDefault="00584031" w:rsidP="00F927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927B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19.</w:t>
            </w:r>
          </w:p>
        </w:tc>
        <w:tc>
          <w:tcPr>
            <w:tcW w:w="932" w:type="dxa"/>
          </w:tcPr>
          <w:p w:rsidR="00584031" w:rsidRPr="00F927B7" w:rsidRDefault="00584031" w:rsidP="00F927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584031" w:rsidRPr="00F927B7" w:rsidRDefault="00584031" w:rsidP="00F927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:rsidR="00584031" w:rsidRPr="00F927B7" w:rsidRDefault="00584031" w:rsidP="00F927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927B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Штриховка. Обводка и письмо буквы К и ее элементов. </w:t>
            </w:r>
          </w:p>
        </w:tc>
        <w:tc>
          <w:tcPr>
            <w:tcW w:w="851" w:type="dxa"/>
          </w:tcPr>
          <w:p w:rsidR="00584031" w:rsidRPr="00F927B7" w:rsidRDefault="00584031" w:rsidP="00F927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927B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</w:tcPr>
          <w:p w:rsidR="00584031" w:rsidRPr="00F927B7" w:rsidRDefault="00584031" w:rsidP="00F927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927B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Объяснение</w:t>
            </w:r>
          </w:p>
          <w:p w:rsidR="00584031" w:rsidRPr="00F927B7" w:rsidRDefault="00584031" w:rsidP="00F927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927B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Графические  и игр.упр.</w:t>
            </w:r>
          </w:p>
        </w:tc>
        <w:tc>
          <w:tcPr>
            <w:tcW w:w="1842" w:type="dxa"/>
          </w:tcPr>
          <w:p w:rsidR="00584031" w:rsidRPr="00F927B7" w:rsidRDefault="00584031" w:rsidP="00F927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927B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Практические</w:t>
            </w:r>
          </w:p>
          <w:p w:rsidR="00584031" w:rsidRPr="00F927B7" w:rsidRDefault="00584031" w:rsidP="00F927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927B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задания </w:t>
            </w:r>
          </w:p>
          <w:p w:rsidR="00584031" w:rsidRPr="00F927B7" w:rsidRDefault="00584031" w:rsidP="00F927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927B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(штриховка)</w:t>
            </w:r>
          </w:p>
        </w:tc>
      </w:tr>
      <w:tr w:rsidR="00584031" w:rsidRPr="00F927B7">
        <w:tc>
          <w:tcPr>
            <w:tcW w:w="594" w:type="dxa"/>
          </w:tcPr>
          <w:p w:rsidR="00584031" w:rsidRPr="00F927B7" w:rsidRDefault="00584031" w:rsidP="00F927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927B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20.</w:t>
            </w:r>
          </w:p>
        </w:tc>
        <w:tc>
          <w:tcPr>
            <w:tcW w:w="932" w:type="dxa"/>
          </w:tcPr>
          <w:p w:rsidR="00584031" w:rsidRPr="00F927B7" w:rsidRDefault="00584031" w:rsidP="00F927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584031" w:rsidRPr="00F927B7" w:rsidRDefault="00584031" w:rsidP="00F927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:rsidR="00584031" w:rsidRPr="00F927B7" w:rsidRDefault="00584031" w:rsidP="00F927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927B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Обводка и письмо буквы </w:t>
            </w:r>
            <w:r w:rsidRPr="00F927B7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  <w:t>к</w:t>
            </w:r>
            <w:r w:rsidRPr="00F927B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и ее элементов.</w:t>
            </w:r>
          </w:p>
        </w:tc>
        <w:tc>
          <w:tcPr>
            <w:tcW w:w="851" w:type="dxa"/>
          </w:tcPr>
          <w:p w:rsidR="00584031" w:rsidRPr="00F927B7" w:rsidRDefault="00584031" w:rsidP="00F927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927B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</w:tcPr>
          <w:p w:rsidR="00584031" w:rsidRPr="00F927B7" w:rsidRDefault="00584031" w:rsidP="00F927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927B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Объяснение</w:t>
            </w:r>
          </w:p>
          <w:p w:rsidR="00584031" w:rsidRPr="00F927B7" w:rsidRDefault="00584031" w:rsidP="00F927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927B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Графические  и игр.упр.</w:t>
            </w:r>
          </w:p>
        </w:tc>
        <w:tc>
          <w:tcPr>
            <w:tcW w:w="1842" w:type="dxa"/>
          </w:tcPr>
          <w:p w:rsidR="00584031" w:rsidRPr="00F927B7" w:rsidRDefault="00584031" w:rsidP="00F927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927B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Практ. зад.</w:t>
            </w:r>
          </w:p>
          <w:p w:rsidR="00584031" w:rsidRPr="00F927B7" w:rsidRDefault="00584031" w:rsidP="00F927B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927B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(обводка и рис.)</w:t>
            </w:r>
          </w:p>
        </w:tc>
      </w:tr>
      <w:tr w:rsidR="00584031" w:rsidRPr="00F927B7">
        <w:tc>
          <w:tcPr>
            <w:tcW w:w="594" w:type="dxa"/>
          </w:tcPr>
          <w:p w:rsidR="00584031" w:rsidRPr="00F927B7" w:rsidRDefault="00584031" w:rsidP="00F927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927B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21.</w:t>
            </w:r>
          </w:p>
        </w:tc>
        <w:tc>
          <w:tcPr>
            <w:tcW w:w="932" w:type="dxa"/>
          </w:tcPr>
          <w:p w:rsidR="00584031" w:rsidRPr="00F927B7" w:rsidRDefault="00584031" w:rsidP="00F927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584031" w:rsidRPr="00F927B7" w:rsidRDefault="00584031" w:rsidP="00F927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:rsidR="00584031" w:rsidRPr="00F927B7" w:rsidRDefault="00584031" w:rsidP="00F927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927B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Штриховка. Обводка и письмо буквы </w:t>
            </w:r>
            <w:r w:rsidRPr="00F927B7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  <w:t>С</w:t>
            </w:r>
            <w:r w:rsidRPr="00F927B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584031" w:rsidRPr="00F927B7" w:rsidRDefault="00584031" w:rsidP="00F927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584031" w:rsidRPr="00F927B7" w:rsidRDefault="00584031" w:rsidP="00F927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927B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</w:tcPr>
          <w:p w:rsidR="00584031" w:rsidRPr="00F927B7" w:rsidRDefault="00584031" w:rsidP="00F927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927B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Объяснение</w:t>
            </w:r>
          </w:p>
          <w:p w:rsidR="00584031" w:rsidRPr="00F927B7" w:rsidRDefault="00584031" w:rsidP="00F927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927B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Графические  и игр.упр.</w:t>
            </w:r>
          </w:p>
        </w:tc>
        <w:tc>
          <w:tcPr>
            <w:tcW w:w="1842" w:type="dxa"/>
          </w:tcPr>
          <w:p w:rsidR="00584031" w:rsidRPr="00F927B7" w:rsidRDefault="00584031" w:rsidP="00F927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927B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Практические</w:t>
            </w:r>
          </w:p>
          <w:p w:rsidR="00584031" w:rsidRPr="00F927B7" w:rsidRDefault="00584031" w:rsidP="00F927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927B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задания </w:t>
            </w:r>
          </w:p>
          <w:p w:rsidR="00584031" w:rsidRPr="00F927B7" w:rsidRDefault="00584031" w:rsidP="00F927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927B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(штриховка)</w:t>
            </w:r>
          </w:p>
        </w:tc>
      </w:tr>
      <w:tr w:rsidR="00584031" w:rsidRPr="00F927B7">
        <w:tc>
          <w:tcPr>
            <w:tcW w:w="594" w:type="dxa"/>
          </w:tcPr>
          <w:p w:rsidR="00584031" w:rsidRPr="00F927B7" w:rsidRDefault="00584031" w:rsidP="00F927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927B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22.</w:t>
            </w:r>
          </w:p>
        </w:tc>
        <w:tc>
          <w:tcPr>
            <w:tcW w:w="932" w:type="dxa"/>
          </w:tcPr>
          <w:p w:rsidR="00584031" w:rsidRPr="00F927B7" w:rsidRDefault="00584031" w:rsidP="00F927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584031" w:rsidRPr="00F927B7" w:rsidRDefault="00584031" w:rsidP="00F927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:rsidR="00584031" w:rsidRPr="00F927B7" w:rsidRDefault="00584031" w:rsidP="00F927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927B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Обводка картинки. Обводка и письмо буквы </w:t>
            </w:r>
            <w:r w:rsidRPr="00F927B7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  <w:t>с</w:t>
            </w:r>
            <w:r w:rsidRPr="00F927B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51" w:type="dxa"/>
          </w:tcPr>
          <w:p w:rsidR="00584031" w:rsidRPr="00F927B7" w:rsidRDefault="00584031" w:rsidP="00F927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927B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</w:tcPr>
          <w:p w:rsidR="00584031" w:rsidRPr="00F927B7" w:rsidRDefault="00584031" w:rsidP="00F927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927B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Объяснение</w:t>
            </w:r>
          </w:p>
          <w:p w:rsidR="00584031" w:rsidRPr="00F927B7" w:rsidRDefault="00584031" w:rsidP="00F927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927B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Графические  и игр.упр.</w:t>
            </w:r>
          </w:p>
        </w:tc>
        <w:tc>
          <w:tcPr>
            <w:tcW w:w="1842" w:type="dxa"/>
          </w:tcPr>
          <w:p w:rsidR="00584031" w:rsidRPr="00F927B7" w:rsidRDefault="00584031" w:rsidP="00F927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927B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Практ. зад. </w:t>
            </w:r>
          </w:p>
          <w:p w:rsidR="00584031" w:rsidRPr="00F927B7" w:rsidRDefault="00584031" w:rsidP="00F927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927B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(обводка картинки)</w:t>
            </w:r>
          </w:p>
        </w:tc>
      </w:tr>
      <w:tr w:rsidR="00584031" w:rsidRPr="00F927B7">
        <w:tc>
          <w:tcPr>
            <w:tcW w:w="594" w:type="dxa"/>
          </w:tcPr>
          <w:p w:rsidR="00584031" w:rsidRPr="00F927B7" w:rsidRDefault="00584031" w:rsidP="00F927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927B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23.</w:t>
            </w:r>
          </w:p>
        </w:tc>
        <w:tc>
          <w:tcPr>
            <w:tcW w:w="932" w:type="dxa"/>
          </w:tcPr>
          <w:p w:rsidR="00584031" w:rsidRPr="00F927B7" w:rsidRDefault="00584031" w:rsidP="00F927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584031" w:rsidRPr="00F927B7" w:rsidRDefault="00584031" w:rsidP="00F927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:rsidR="00584031" w:rsidRPr="00F927B7" w:rsidRDefault="00584031" w:rsidP="00F927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927B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Обводка картинки. Обводка и письмо буквы </w:t>
            </w:r>
            <w:r w:rsidRPr="00F927B7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  <w:t>Л</w:t>
            </w:r>
            <w:r w:rsidRPr="00F927B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и ее элементов.</w:t>
            </w:r>
          </w:p>
        </w:tc>
        <w:tc>
          <w:tcPr>
            <w:tcW w:w="851" w:type="dxa"/>
          </w:tcPr>
          <w:p w:rsidR="00584031" w:rsidRPr="00F927B7" w:rsidRDefault="00584031" w:rsidP="00F927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927B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</w:tcPr>
          <w:p w:rsidR="00584031" w:rsidRPr="00F927B7" w:rsidRDefault="00584031" w:rsidP="00F927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927B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Объяснение</w:t>
            </w:r>
          </w:p>
          <w:p w:rsidR="00584031" w:rsidRPr="00F927B7" w:rsidRDefault="00584031" w:rsidP="00F927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927B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Графические  и игр.упр.</w:t>
            </w:r>
          </w:p>
        </w:tc>
        <w:tc>
          <w:tcPr>
            <w:tcW w:w="1842" w:type="dxa"/>
          </w:tcPr>
          <w:p w:rsidR="00584031" w:rsidRPr="00F927B7" w:rsidRDefault="00584031" w:rsidP="00F927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927B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Практ. зад. </w:t>
            </w:r>
          </w:p>
          <w:p w:rsidR="00584031" w:rsidRPr="00F927B7" w:rsidRDefault="00584031" w:rsidP="00F927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927B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(обводка картинки)</w:t>
            </w:r>
          </w:p>
        </w:tc>
      </w:tr>
      <w:tr w:rsidR="00584031" w:rsidRPr="00F927B7">
        <w:tc>
          <w:tcPr>
            <w:tcW w:w="594" w:type="dxa"/>
          </w:tcPr>
          <w:p w:rsidR="00584031" w:rsidRPr="00F927B7" w:rsidRDefault="00584031" w:rsidP="00F927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927B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24.</w:t>
            </w:r>
          </w:p>
        </w:tc>
        <w:tc>
          <w:tcPr>
            <w:tcW w:w="932" w:type="dxa"/>
          </w:tcPr>
          <w:p w:rsidR="00584031" w:rsidRPr="00F927B7" w:rsidRDefault="00584031" w:rsidP="00F927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584031" w:rsidRPr="00F927B7" w:rsidRDefault="00584031" w:rsidP="00F927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:rsidR="00584031" w:rsidRPr="00F927B7" w:rsidRDefault="00584031" w:rsidP="00F927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927B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Обводка и письмо буквы </w:t>
            </w:r>
            <w:r w:rsidRPr="00F927B7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  <w:t>л</w:t>
            </w:r>
            <w:r w:rsidRPr="00F927B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и ее элементов.</w:t>
            </w:r>
          </w:p>
        </w:tc>
        <w:tc>
          <w:tcPr>
            <w:tcW w:w="851" w:type="dxa"/>
          </w:tcPr>
          <w:p w:rsidR="00584031" w:rsidRPr="00F927B7" w:rsidRDefault="00584031" w:rsidP="00F927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927B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</w:tcPr>
          <w:p w:rsidR="00584031" w:rsidRPr="00F927B7" w:rsidRDefault="00584031" w:rsidP="00F927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927B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Объяснение</w:t>
            </w:r>
          </w:p>
          <w:p w:rsidR="00584031" w:rsidRPr="00F927B7" w:rsidRDefault="00584031" w:rsidP="00F927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927B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Графические  и игр.упр.</w:t>
            </w:r>
          </w:p>
        </w:tc>
        <w:tc>
          <w:tcPr>
            <w:tcW w:w="1842" w:type="dxa"/>
          </w:tcPr>
          <w:p w:rsidR="00584031" w:rsidRPr="00F927B7" w:rsidRDefault="00584031" w:rsidP="00F927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927B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Практ. зад. </w:t>
            </w:r>
          </w:p>
          <w:p w:rsidR="00584031" w:rsidRPr="00F927B7" w:rsidRDefault="00584031" w:rsidP="00F927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927B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(обводка)</w:t>
            </w:r>
          </w:p>
        </w:tc>
      </w:tr>
      <w:tr w:rsidR="00584031" w:rsidRPr="00F927B7">
        <w:tc>
          <w:tcPr>
            <w:tcW w:w="594" w:type="dxa"/>
          </w:tcPr>
          <w:p w:rsidR="00584031" w:rsidRPr="00F927B7" w:rsidRDefault="00584031" w:rsidP="00F927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927B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25.</w:t>
            </w:r>
          </w:p>
        </w:tc>
        <w:tc>
          <w:tcPr>
            <w:tcW w:w="932" w:type="dxa"/>
          </w:tcPr>
          <w:p w:rsidR="00584031" w:rsidRPr="00F927B7" w:rsidRDefault="00584031" w:rsidP="00F927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584031" w:rsidRPr="00F927B7" w:rsidRDefault="00584031" w:rsidP="00F927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:rsidR="00584031" w:rsidRPr="00F927B7" w:rsidRDefault="00584031" w:rsidP="00F927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927B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Штриховка. Обводка и письмо буквы </w:t>
            </w:r>
            <w:r w:rsidRPr="00F927B7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  <w:t>В</w:t>
            </w:r>
            <w:r w:rsidRPr="00F927B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и ее элементов. </w:t>
            </w:r>
          </w:p>
        </w:tc>
        <w:tc>
          <w:tcPr>
            <w:tcW w:w="851" w:type="dxa"/>
          </w:tcPr>
          <w:p w:rsidR="00584031" w:rsidRPr="00F927B7" w:rsidRDefault="00584031" w:rsidP="00F927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927B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</w:tcPr>
          <w:p w:rsidR="00584031" w:rsidRPr="00F927B7" w:rsidRDefault="00584031" w:rsidP="00F927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927B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Объяснение</w:t>
            </w:r>
          </w:p>
          <w:p w:rsidR="00584031" w:rsidRPr="00F927B7" w:rsidRDefault="00584031" w:rsidP="00F927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927B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Графические  и игр.упр.</w:t>
            </w:r>
          </w:p>
        </w:tc>
        <w:tc>
          <w:tcPr>
            <w:tcW w:w="1842" w:type="dxa"/>
          </w:tcPr>
          <w:p w:rsidR="00584031" w:rsidRPr="00F927B7" w:rsidRDefault="00584031" w:rsidP="00F927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927B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Практические</w:t>
            </w:r>
          </w:p>
          <w:p w:rsidR="00584031" w:rsidRPr="00F927B7" w:rsidRDefault="00584031" w:rsidP="00F927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927B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задания </w:t>
            </w:r>
          </w:p>
          <w:p w:rsidR="00584031" w:rsidRPr="00F927B7" w:rsidRDefault="00584031" w:rsidP="00F927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927B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(штриховка)</w:t>
            </w:r>
          </w:p>
        </w:tc>
      </w:tr>
      <w:tr w:rsidR="00584031" w:rsidRPr="00F927B7">
        <w:tc>
          <w:tcPr>
            <w:tcW w:w="594" w:type="dxa"/>
          </w:tcPr>
          <w:p w:rsidR="00584031" w:rsidRPr="00F927B7" w:rsidRDefault="00584031" w:rsidP="00F927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927B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26.</w:t>
            </w:r>
          </w:p>
        </w:tc>
        <w:tc>
          <w:tcPr>
            <w:tcW w:w="932" w:type="dxa"/>
          </w:tcPr>
          <w:p w:rsidR="00584031" w:rsidRPr="00F927B7" w:rsidRDefault="00584031" w:rsidP="00F927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584031" w:rsidRPr="00F927B7" w:rsidRDefault="00584031" w:rsidP="00F927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:rsidR="00584031" w:rsidRPr="00F927B7" w:rsidRDefault="00584031" w:rsidP="00F927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927B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Обводка картинки. Обводка и письмо буквы </w:t>
            </w:r>
            <w:r w:rsidRPr="00F927B7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  <w:t>в</w:t>
            </w:r>
            <w:r w:rsidRPr="00F927B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51" w:type="dxa"/>
          </w:tcPr>
          <w:p w:rsidR="00584031" w:rsidRPr="00F927B7" w:rsidRDefault="00584031" w:rsidP="00F927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927B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</w:tcPr>
          <w:p w:rsidR="00584031" w:rsidRPr="00F927B7" w:rsidRDefault="00584031" w:rsidP="00F927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927B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Объяснение</w:t>
            </w:r>
          </w:p>
          <w:p w:rsidR="00584031" w:rsidRPr="00F927B7" w:rsidRDefault="00584031" w:rsidP="00F927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927B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Графические  и игр.упр.</w:t>
            </w:r>
          </w:p>
        </w:tc>
        <w:tc>
          <w:tcPr>
            <w:tcW w:w="1842" w:type="dxa"/>
          </w:tcPr>
          <w:p w:rsidR="00584031" w:rsidRPr="00F927B7" w:rsidRDefault="00584031" w:rsidP="00F927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927B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Практ. зад. </w:t>
            </w:r>
          </w:p>
          <w:p w:rsidR="00584031" w:rsidRPr="00F927B7" w:rsidRDefault="00584031" w:rsidP="00F927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927B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(обводка картинки)</w:t>
            </w:r>
          </w:p>
        </w:tc>
      </w:tr>
      <w:tr w:rsidR="00584031" w:rsidRPr="00F927B7">
        <w:tc>
          <w:tcPr>
            <w:tcW w:w="594" w:type="dxa"/>
          </w:tcPr>
          <w:p w:rsidR="00584031" w:rsidRPr="00F927B7" w:rsidRDefault="00584031" w:rsidP="00F927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927B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27.</w:t>
            </w:r>
          </w:p>
        </w:tc>
        <w:tc>
          <w:tcPr>
            <w:tcW w:w="932" w:type="dxa"/>
          </w:tcPr>
          <w:p w:rsidR="00584031" w:rsidRPr="00F927B7" w:rsidRDefault="00584031" w:rsidP="00F927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584031" w:rsidRPr="00F927B7" w:rsidRDefault="00584031" w:rsidP="00F927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:rsidR="00584031" w:rsidRPr="00F927B7" w:rsidRDefault="00584031" w:rsidP="00F927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927B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Обводка и письмо буквы </w:t>
            </w:r>
            <w:r w:rsidRPr="00F927B7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  <w:t>Р</w:t>
            </w:r>
            <w:r w:rsidRPr="00F927B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и ее элементов. Обводка картинки.</w:t>
            </w:r>
          </w:p>
        </w:tc>
        <w:tc>
          <w:tcPr>
            <w:tcW w:w="851" w:type="dxa"/>
          </w:tcPr>
          <w:p w:rsidR="00584031" w:rsidRPr="00F927B7" w:rsidRDefault="00584031" w:rsidP="00F927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927B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</w:tcPr>
          <w:p w:rsidR="00584031" w:rsidRPr="00F927B7" w:rsidRDefault="00584031" w:rsidP="00F927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927B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Объяснение</w:t>
            </w:r>
          </w:p>
          <w:p w:rsidR="00584031" w:rsidRPr="00F927B7" w:rsidRDefault="00584031" w:rsidP="00F927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927B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Графические  и игр.упр.</w:t>
            </w:r>
          </w:p>
        </w:tc>
        <w:tc>
          <w:tcPr>
            <w:tcW w:w="1842" w:type="dxa"/>
          </w:tcPr>
          <w:p w:rsidR="00584031" w:rsidRPr="00F927B7" w:rsidRDefault="00584031" w:rsidP="00F927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927B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Практ. зад. </w:t>
            </w:r>
          </w:p>
          <w:p w:rsidR="00584031" w:rsidRPr="00F927B7" w:rsidRDefault="00584031" w:rsidP="00F927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927B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(обводка картинки)</w:t>
            </w:r>
          </w:p>
        </w:tc>
      </w:tr>
      <w:tr w:rsidR="00584031" w:rsidRPr="00F927B7">
        <w:tc>
          <w:tcPr>
            <w:tcW w:w="594" w:type="dxa"/>
          </w:tcPr>
          <w:p w:rsidR="00584031" w:rsidRPr="00F927B7" w:rsidRDefault="00584031" w:rsidP="00F927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927B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28.</w:t>
            </w:r>
          </w:p>
        </w:tc>
        <w:tc>
          <w:tcPr>
            <w:tcW w:w="932" w:type="dxa"/>
          </w:tcPr>
          <w:p w:rsidR="00584031" w:rsidRPr="00F927B7" w:rsidRDefault="00584031" w:rsidP="00F927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584031" w:rsidRPr="00F927B7" w:rsidRDefault="00584031" w:rsidP="00F927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:rsidR="00584031" w:rsidRPr="00F927B7" w:rsidRDefault="00584031" w:rsidP="00F927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927B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Обводка и письмо буквы </w:t>
            </w:r>
            <w:r w:rsidRPr="00F927B7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  <w:t>р</w:t>
            </w:r>
            <w:r w:rsidRPr="00F927B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и ее элементов.</w:t>
            </w:r>
          </w:p>
          <w:p w:rsidR="00584031" w:rsidRPr="00F927B7" w:rsidRDefault="00584031" w:rsidP="00F927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584031" w:rsidRPr="00F927B7" w:rsidRDefault="00584031" w:rsidP="00F927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927B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</w:tcPr>
          <w:p w:rsidR="00584031" w:rsidRPr="00F927B7" w:rsidRDefault="00584031" w:rsidP="00F927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927B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Объяснение</w:t>
            </w:r>
          </w:p>
          <w:p w:rsidR="00584031" w:rsidRPr="00F927B7" w:rsidRDefault="00584031" w:rsidP="00F927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927B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Графические  и игр.упр.</w:t>
            </w:r>
          </w:p>
        </w:tc>
        <w:tc>
          <w:tcPr>
            <w:tcW w:w="1842" w:type="dxa"/>
          </w:tcPr>
          <w:p w:rsidR="00584031" w:rsidRPr="00F927B7" w:rsidRDefault="00584031" w:rsidP="00F927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927B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Практ. зад. </w:t>
            </w:r>
          </w:p>
          <w:p w:rsidR="00584031" w:rsidRPr="00F927B7" w:rsidRDefault="00584031" w:rsidP="00F927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927B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(обводка картинки)</w:t>
            </w:r>
          </w:p>
        </w:tc>
      </w:tr>
      <w:tr w:rsidR="00584031" w:rsidRPr="00F927B7">
        <w:tc>
          <w:tcPr>
            <w:tcW w:w="594" w:type="dxa"/>
          </w:tcPr>
          <w:p w:rsidR="00584031" w:rsidRPr="00F927B7" w:rsidRDefault="00584031" w:rsidP="00F927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927B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29.</w:t>
            </w:r>
          </w:p>
        </w:tc>
        <w:tc>
          <w:tcPr>
            <w:tcW w:w="932" w:type="dxa"/>
          </w:tcPr>
          <w:p w:rsidR="00584031" w:rsidRPr="00F927B7" w:rsidRDefault="00584031" w:rsidP="00F927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584031" w:rsidRPr="00F927B7" w:rsidRDefault="00584031" w:rsidP="00F927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:rsidR="00584031" w:rsidRPr="00F927B7" w:rsidRDefault="00584031" w:rsidP="00F927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927B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Обводка картинки. Обводка и письмо буквы </w:t>
            </w:r>
            <w:r w:rsidRPr="00F927B7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  <w:t>Е</w:t>
            </w:r>
            <w:r w:rsidRPr="00F927B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и ее элементов.</w:t>
            </w:r>
          </w:p>
        </w:tc>
        <w:tc>
          <w:tcPr>
            <w:tcW w:w="851" w:type="dxa"/>
          </w:tcPr>
          <w:p w:rsidR="00584031" w:rsidRPr="00F927B7" w:rsidRDefault="00584031" w:rsidP="00F927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927B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</w:tcPr>
          <w:p w:rsidR="00584031" w:rsidRPr="00F927B7" w:rsidRDefault="00584031" w:rsidP="00F927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927B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Объяснение</w:t>
            </w:r>
          </w:p>
          <w:p w:rsidR="00584031" w:rsidRPr="00F927B7" w:rsidRDefault="00584031" w:rsidP="00F927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927B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Графические  и игр.упр.</w:t>
            </w:r>
          </w:p>
        </w:tc>
        <w:tc>
          <w:tcPr>
            <w:tcW w:w="1842" w:type="dxa"/>
          </w:tcPr>
          <w:p w:rsidR="00584031" w:rsidRPr="00F927B7" w:rsidRDefault="00584031" w:rsidP="00F927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927B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Практ. зад. </w:t>
            </w:r>
          </w:p>
          <w:p w:rsidR="00584031" w:rsidRPr="00F927B7" w:rsidRDefault="00584031" w:rsidP="00F927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927B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(обводка картинки)</w:t>
            </w:r>
          </w:p>
        </w:tc>
      </w:tr>
      <w:tr w:rsidR="00584031" w:rsidRPr="00F927B7">
        <w:tc>
          <w:tcPr>
            <w:tcW w:w="594" w:type="dxa"/>
          </w:tcPr>
          <w:p w:rsidR="00584031" w:rsidRPr="00F927B7" w:rsidRDefault="00584031" w:rsidP="00F927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927B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30.</w:t>
            </w:r>
          </w:p>
        </w:tc>
        <w:tc>
          <w:tcPr>
            <w:tcW w:w="932" w:type="dxa"/>
          </w:tcPr>
          <w:p w:rsidR="00584031" w:rsidRPr="00F927B7" w:rsidRDefault="00584031" w:rsidP="00F927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584031" w:rsidRPr="00F927B7" w:rsidRDefault="00584031" w:rsidP="00F927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:rsidR="00584031" w:rsidRPr="00F927B7" w:rsidRDefault="00584031" w:rsidP="00F927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927B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Обводка и письмо буквы </w:t>
            </w:r>
            <w:r w:rsidRPr="00F927B7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  <w:t>е</w:t>
            </w:r>
            <w:r w:rsidRPr="00F927B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и ее элементов.</w:t>
            </w:r>
          </w:p>
          <w:p w:rsidR="00584031" w:rsidRPr="00F927B7" w:rsidRDefault="00584031" w:rsidP="00F927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584031" w:rsidRPr="00F927B7" w:rsidRDefault="00584031" w:rsidP="00F927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927B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</w:tcPr>
          <w:p w:rsidR="00584031" w:rsidRPr="00F927B7" w:rsidRDefault="00584031" w:rsidP="00F927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927B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Объяснение</w:t>
            </w:r>
          </w:p>
          <w:p w:rsidR="00584031" w:rsidRPr="00F927B7" w:rsidRDefault="00584031" w:rsidP="00F927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927B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Графические  и игр.упр.</w:t>
            </w:r>
          </w:p>
        </w:tc>
        <w:tc>
          <w:tcPr>
            <w:tcW w:w="1842" w:type="dxa"/>
          </w:tcPr>
          <w:p w:rsidR="00584031" w:rsidRPr="00F927B7" w:rsidRDefault="00584031" w:rsidP="00F927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927B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Практ. зад. </w:t>
            </w:r>
          </w:p>
          <w:p w:rsidR="00584031" w:rsidRPr="00F927B7" w:rsidRDefault="00584031" w:rsidP="00F927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927B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(обводка картинки)</w:t>
            </w:r>
          </w:p>
        </w:tc>
      </w:tr>
      <w:tr w:rsidR="00584031" w:rsidRPr="00F927B7">
        <w:tc>
          <w:tcPr>
            <w:tcW w:w="594" w:type="dxa"/>
          </w:tcPr>
          <w:p w:rsidR="00584031" w:rsidRPr="00F927B7" w:rsidRDefault="00584031" w:rsidP="00F927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927B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31.</w:t>
            </w:r>
          </w:p>
        </w:tc>
        <w:tc>
          <w:tcPr>
            <w:tcW w:w="932" w:type="dxa"/>
          </w:tcPr>
          <w:p w:rsidR="00584031" w:rsidRPr="00F927B7" w:rsidRDefault="00584031" w:rsidP="00F927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584031" w:rsidRPr="00F927B7" w:rsidRDefault="00584031" w:rsidP="00F927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:rsidR="00584031" w:rsidRPr="00F927B7" w:rsidRDefault="00584031" w:rsidP="00F927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927B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Обводка и письмо буквы </w:t>
            </w:r>
            <w:r w:rsidRPr="00F927B7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  <w:t>П</w:t>
            </w:r>
            <w:r w:rsidRPr="00F927B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и ее элементов. Обводка картинки.</w:t>
            </w:r>
          </w:p>
        </w:tc>
        <w:tc>
          <w:tcPr>
            <w:tcW w:w="851" w:type="dxa"/>
          </w:tcPr>
          <w:p w:rsidR="00584031" w:rsidRPr="00F927B7" w:rsidRDefault="00584031" w:rsidP="00F927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927B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</w:tcPr>
          <w:p w:rsidR="00584031" w:rsidRPr="00F927B7" w:rsidRDefault="00584031" w:rsidP="00F927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927B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Объяснение</w:t>
            </w:r>
          </w:p>
          <w:p w:rsidR="00584031" w:rsidRPr="00F927B7" w:rsidRDefault="00584031" w:rsidP="00F927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927B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Графические  и игр.упр.</w:t>
            </w:r>
          </w:p>
        </w:tc>
        <w:tc>
          <w:tcPr>
            <w:tcW w:w="1842" w:type="dxa"/>
          </w:tcPr>
          <w:p w:rsidR="00584031" w:rsidRPr="00F927B7" w:rsidRDefault="00584031" w:rsidP="00F927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927B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Практ. зад. </w:t>
            </w:r>
          </w:p>
          <w:p w:rsidR="00584031" w:rsidRPr="00F927B7" w:rsidRDefault="00584031" w:rsidP="00F927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927B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(обводка картинки)</w:t>
            </w:r>
          </w:p>
        </w:tc>
      </w:tr>
      <w:tr w:rsidR="00584031" w:rsidRPr="00F927B7">
        <w:tc>
          <w:tcPr>
            <w:tcW w:w="594" w:type="dxa"/>
          </w:tcPr>
          <w:p w:rsidR="00584031" w:rsidRPr="00F927B7" w:rsidRDefault="00584031" w:rsidP="00F927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927B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32.</w:t>
            </w:r>
          </w:p>
        </w:tc>
        <w:tc>
          <w:tcPr>
            <w:tcW w:w="932" w:type="dxa"/>
          </w:tcPr>
          <w:p w:rsidR="00584031" w:rsidRPr="00F927B7" w:rsidRDefault="00584031" w:rsidP="00F927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584031" w:rsidRPr="00F927B7" w:rsidRDefault="00584031" w:rsidP="00F927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:rsidR="00584031" w:rsidRPr="00F927B7" w:rsidRDefault="00584031" w:rsidP="00F927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927B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Обводка и письмо буквы </w:t>
            </w:r>
            <w:r w:rsidRPr="00F927B7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  <w:t>п</w:t>
            </w:r>
            <w:r w:rsidRPr="00F927B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и ее элементов. Рисование по клеточкам.</w:t>
            </w:r>
          </w:p>
        </w:tc>
        <w:tc>
          <w:tcPr>
            <w:tcW w:w="851" w:type="dxa"/>
          </w:tcPr>
          <w:p w:rsidR="00584031" w:rsidRPr="00F927B7" w:rsidRDefault="00584031" w:rsidP="00F927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927B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</w:tcPr>
          <w:p w:rsidR="00584031" w:rsidRPr="00F927B7" w:rsidRDefault="00584031" w:rsidP="00F927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927B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Объяснение</w:t>
            </w:r>
          </w:p>
          <w:p w:rsidR="00584031" w:rsidRPr="00F927B7" w:rsidRDefault="00584031" w:rsidP="00F927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927B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Графические  и игр.упр.</w:t>
            </w:r>
          </w:p>
        </w:tc>
        <w:tc>
          <w:tcPr>
            <w:tcW w:w="1842" w:type="dxa"/>
          </w:tcPr>
          <w:p w:rsidR="00584031" w:rsidRPr="00F927B7" w:rsidRDefault="00584031" w:rsidP="00F927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927B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Практ. зад. </w:t>
            </w:r>
          </w:p>
          <w:p w:rsidR="00584031" w:rsidRPr="00F927B7" w:rsidRDefault="00584031" w:rsidP="00F927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927B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(рис. по клет.)</w:t>
            </w:r>
          </w:p>
        </w:tc>
      </w:tr>
      <w:tr w:rsidR="00584031" w:rsidRPr="00F927B7">
        <w:tc>
          <w:tcPr>
            <w:tcW w:w="594" w:type="dxa"/>
          </w:tcPr>
          <w:p w:rsidR="00584031" w:rsidRPr="00F927B7" w:rsidRDefault="00584031" w:rsidP="00F927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927B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33.</w:t>
            </w:r>
          </w:p>
        </w:tc>
        <w:tc>
          <w:tcPr>
            <w:tcW w:w="932" w:type="dxa"/>
          </w:tcPr>
          <w:p w:rsidR="00584031" w:rsidRPr="00F927B7" w:rsidRDefault="00584031" w:rsidP="00F927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584031" w:rsidRPr="00F927B7" w:rsidRDefault="00584031" w:rsidP="00F927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:rsidR="00584031" w:rsidRPr="00F927B7" w:rsidRDefault="00584031" w:rsidP="00F927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927B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Обводка и письмо буквы </w:t>
            </w:r>
            <w:r w:rsidRPr="00F927B7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  <w:t>М</w:t>
            </w:r>
            <w:r w:rsidRPr="00F927B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и ее элементов. Обводка картинки.</w:t>
            </w:r>
          </w:p>
        </w:tc>
        <w:tc>
          <w:tcPr>
            <w:tcW w:w="851" w:type="dxa"/>
          </w:tcPr>
          <w:p w:rsidR="00584031" w:rsidRPr="00F927B7" w:rsidRDefault="00584031" w:rsidP="00F927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927B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</w:tcPr>
          <w:p w:rsidR="00584031" w:rsidRPr="00F927B7" w:rsidRDefault="00584031" w:rsidP="00F927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927B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Объяснение</w:t>
            </w:r>
          </w:p>
          <w:p w:rsidR="00584031" w:rsidRPr="00F927B7" w:rsidRDefault="00584031" w:rsidP="00F927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927B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Графические  и игр.упр.</w:t>
            </w:r>
          </w:p>
        </w:tc>
        <w:tc>
          <w:tcPr>
            <w:tcW w:w="1842" w:type="dxa"/>
          </w:tcPr>
          <w:p w:rsidR="00584031" w:rsidRPr="00F927B7" w:rsidRDefault="00584031" w:rsidP="00F927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927B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Практ. зад. </w:t>
            </w:r>
          </w:p>
          <w:p w:rsidR="00584031" w:rsidRPr="00F927B7" w:rsidRDefault="00584031" w:rsidP="00F927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927B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(обводка картинки)</w:t>
            </w:r>
          </w:p>
        </w:tc>
      </w:tr>
      <w:tr w:rsidR="00584031" w:rsidRPr="00F927B7">
        <w:tc>
          <w:tcPr>
            <w:tcW w:w="594" w:type="dxa"/>
          </w:tcPr>
          <w:p w:rsidR="00584031" w:rsidRPr="00F927B7" w:rsidRDefault="00584031" w:rsidP="00F927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927B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34.</w:t>
            </w:r>
          </w:p>
        </w:tc>
        <w:tc>
          <w:tcPr>
            <w:tcW w:w="932" w:type="dxa"/>
          </w:tcPr>
          <w:p w:rsidR="00584031" w:rsidRPr="00F927B7" w:rsidRDefault="00584031" w:rsidP="00F927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584031" w:rsidRPr="00F927B7" w:rsidRDefault="00584031" w:rsidP="00F927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:rsidR="00584031" w:rsidRPr="00F927B7" w:rsidRDefault="00584031" w:rsidP="00F927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927B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Обводка и письмо буквы </w:t>
            </w:r>
            <w:r w:rsidRPr="00F927B7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  <w:t>м</w:t>
            </w:r>
            <w:r w:rsidRPr="00F927B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и ее элементов. Дорисовка незакон. изображения.</w:t>
            </w:r>
          </w:p>
        </w:tc>
        <w:tc>
          <w:tcPr>
            <w:tcW w:w="851" w:type="dxa"/>
          </w:tcPr>
          <w:p w:rsidR="00584031" w:rsidRPr="00F927B7" w:rsidRDefault="00584031" w:rsidP="00F927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927B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</w:tcPr>
          <w:p w:rsidR="00584031" w:rsidRPr="00F927B7" w:rsidRDefault="00584031" w:rsidP="00F927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927B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Объяснение</w:t>
            </w:r>
          </w:p>
          <w:p w:rsidR="00584031" w:rsidRPr="00F927B7" w:rsidRDefault="00584031" w:rsidP="00F927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927B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Графические  и игр.упр.</w:t>
            </w:r>
          </w:p>
        </w:tc>
        <w:tc>
          <w:tcPr>
            <w:tcW w:w="1842" w:type="dxa"/>
          </w:tcPr>
          <w:p w:rsidR="00584031" w:rsidRPr="00F927B7" w:rsidRDefault="00584031" w:rsidP="00F927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927B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Практ. зад. </w:t>
            </w:r>
          </w:p>
          <w:p w:rsidR="00584031" w:rsidRPr="00F927B7" w:rsidRDefault="00584031" w:rsidP="00F927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927B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(дорисуй)</w:t>
            </w:r>
          </w:p>
        </w:tc>
      </w:tr>
      <w:tr w:rsidR="00584031" w:rsidRPr="00F927B7">
        <w:tc>
          <w:tcPr>
            <w:tcW w:w="594" w:type="dxa"/>
          </w:tcPr>
          <w:p w:rsidR="00584031" w:rsidRPr="00F927B7" w:rsidRDefault="00584031" w:rsidP="00F927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927B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35.</w:t>
            </w:r>
          </w:p>
        </w:tc>
        <w:tc>
          <w:tcPr>
            <w:tcW w:w="932" w:type="dxa"/>
          </w:tcPr>
          <w:p w:rsidR="00584031" w:rsidRPr="00F927B7" w:rsidRDefault="00584031" w:rsidP="00F927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584031" w:rsidRPr="00F927B7" w:rsidRDefault="00584031" w:rsidP="00F927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:rsidR="00584031" w:rsidRPr="00F927B7" w:rsidRDefault="00584031" w:rsidP="00F927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927B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Обводка и письмо буквы </w:t>
            </w:r>
            <w:r w:rsidRPr="00F927B7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  <w:t>З</w:t>
            </w:r>
            <w:r w:rsidRPr="00F927B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и ее элементов. Обводка картинки.</w:t>
            </w:r>
          </w:p>
        </w:tc>
        <w:tc>
          <w:tcPr>
            <w:tcW w:w="851" w:type="dxa"/>
          </w:tcPr>
          <w:p w:rsidR="00584031" w:rsidRPr="00F927B7" w:rsidRDefault="00584031" w:rsidP="00F927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927B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</w:tcPr>
          <w:p w:rsidR="00584031" w:rsidRPr="00F927B7" w:rsidRDefault="00584031" w:rsidP="00F927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927B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Объяснение</w:t>
            </w:r>
          </w:p>
          <w:p w:rsidR="00584031" w:rsidRPr="00F927B7" w:rsidRDefault="00584031" w:rsidP="00F927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927B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Графические  и игр.упр.</w:t>
            </w:r>
          </w:p>
        </w:tc>
        <w:tc>
          <w:tcPr>
            <w:tcW w:w="1842" w:type="dxa"/>
          </w:tcPr>
          <w:p w:rsidR="00584031" w:rsidRPr="00F927B7" w:rsidRDefault="00584031" w:rsidP="00F927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927B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Практ. зад. </w:t>
            </w:r>
          </w:p>
          <w:p w:rsidR="00584031" w:rsidRPr="00F927B7" w:rsidRDefault="00584031" w:rsidP="00F927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927B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(обводка картинки)</w:t>
            </w:r>
          </w:p>
        </w:tc>
      </w:tr>
      <w:tr w:rsidR="00584031" w:rsidRPr="00F927B7">
        <w:tc>
          <w:tcPr>
            <w:tcW w:w="594" w:type="dxa"/>
          </w:tcPr>
          <w:p w:rsidR="00584031" w:rsidRPr="00F927B7" w:rsidRDefault="00584031" w:rsidP="00F927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927B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36.</w:t>
            </w:r>
          </w:p>
        </w:tc>
        <w:tc>
          <w:tcPr>
            <w:tcW w:w="932" w:type="dxa"/>
          </w:tcPr>
          <w:p w:rsidR="00584031" w:rsidRPr="00F927B7" w:rsidRDefault="00584031" w:rsidP="00F927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584031" w:rsidRPr="00F927B7" w:rsidRDefault="00584031" w:rsidP="00F927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:rsidR="00584031" w:rsidRPr="00F927B7" w:rsidRDefault="00584031" w:rsidP="00F927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927B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Обводка и письмо буквы </w:t>
            </w:r>
            <w:r w:rsidRPr="00F927B7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  <w:t>з</w:t>
            </w:r>
            <w:r w:rsidRPr="00F927B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и ее элементов. Игр. упр. «Найди в словах буквы».</w:t>
            </w:r>
          </w:p>
        </w:tc>
        <w:tc>
          <w:tcPr>
            <w:tcW w:w="851" w:type="dxa"/>
          </w:tcPr>
          <w:p w:rsidR="00584031" w:rsidRPr="00F927B7" w:rsidRDefault="00584031" w:rsidP="00F927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927B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</w:tcPr>
          <w:p w:rsidR="00584031" w:rsidRPr="00F927B7" w:rsidRDefault="00584031" w:rsidP="00F927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927B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Объяснение</w:t>
            </w:r>
          </w:p>
          <w:p w:rsidR="00584031" w:rsidRPr="00F927B7" w:rsidRDefault="00584031" w:rsidP="00F927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927B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Графические  и игр.упр.</w:t>
            </w:r>
          </w:p>
        </w:tc>
        <w:tc>
          <w:tcPr>
            <w:tcW w:w="1842" w:type="dxa"/>
          </w:tcPr>
          <w:p w:rsidR="00584031" w:rsidRPr="00F927B7" w:rsidRDefault="00584031" w:rsidP="00F927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927B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Практ. зад. </w:t>
            </w:r>
          </w:p>
          <w:p w:rsidR="00584031" w:rsidRPr="00F927B7" w:rsidRDefault="00584031" w:rsidP="00F927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927B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(игр. упр.)</w:t>
            </w:r>
          </w:p>
        </w:tc>
      </w:tr>
      <w:tr w:rsidR="00584031" w:rsidRPr="00F927B7">
        <w:tc>
          <w:tcPr>
            <w:tcW w:w="594" w:type="dxa"/>
          </w:tcPr>
          <w:p w:rsidR="00584031" w:rsidRPr="00F927B7" w:rsidRDefault="00584031" w:rsidP="00F927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927B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37.</w:t>
            </w:r>
          </w:p>
        </w:tc>
        <w:tc>
          <w:tcPr>
            <w:tcW w:w="932" w:type="dxa"/>
          </w:tcPr>
          <w:p w:rsidR="00584031" w:rsidRPr="00F927B7" w:rsidRDefault="00584031" w:rsidP="00F927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584031" w:rsidRPr="00F927B7" w:rsidRDefault="00584031" w:rsidP="00F927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:rsidR="00584031" w:rsidRPr="00F927B7" w:rsidRDefault="00584031" w:rsidP="00F927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927B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Обводка и письмо буквы </w:t>
            </w:r>
            <w:r w:rsidRPr="00F927B7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  <w:t>Б</w:t>
            </w:r>
            <w:r w:rsidRPr="00F927B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и ее элементов. Обводка картинки.</w:t>
            </w:r>
          </w:p>
        </w:tc>
        <w:tc>
          <w:tcPr>
            <w:tcW w:w="851" w:type="dxa"/>
          </w:tcPr>
          <w:p w:rsidR="00584031" w:rsidRPr="00F927B7" w:rsidRDefault="00584031" w:rsidP="00F927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927B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</w:tcPr>
          <w:p w:rsidR="00584031" w:rsidRPr="00F927B7" w:rsidRDefault="00584031" w:rsidP="00F927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927B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Объяснение</w:t>
            </w:r>
          </w:p>
          <w:p w:rsidR="00584031" w:rsidRPr="00F927B7" w:rsidRDefault="00584031" w:rsidP="00F927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927B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Графические  и игр.упр.</w:t>
            </w:r>
          </w:p>
        </w:tc>
        <w:tc>
          <w:tcPr>
            <w:tcW w:w="1842" w:type="dxa"/>
          </w:tcPr>
          <w:p w:rsidR="00584031" w:rsidRPr="00F927B7" w:rsidRDefault="00584031" w:rsidP="00F927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927B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Практ. зад. </w:t>
            </w:r>
          </w:p>
          <w:p w:rsidR="00584031" w:rsidRPr="00F927B7" w:rsidRDefault="00584031" w:rsidP="00F927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927B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(обводка картинки)</w:t>
            </w:r>
          </w:p>
        </w:tc>
      </w:tr>
      <w:tr w:rsidR="00584031" w:rsidRPr="00F927B7">
        <w:tc>
          <w:tcPr>
            <w:tcW w:w="594" w:type="dxa"/>
          </w:tcPr>
          <w:p w:rsidR="00584031" w:rsidRPr="00F927B7" w:rsidRDefault="00584031" w:rsidP="00F927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927B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38.</w:t>
            </w:r>
          </w:p>
        </w:tc>
        <w:tc>
          <w:tcPr>
            <w:tcW w:w="932" w:type="dxa"/>
          </w:tcPr>
          <w:p w:rsidR="00584031" w:rsidRPr="00F927B7" w:rsidRDefault="00584031" w:rsidP="00F927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584031" w:rsidRPr="00F927B7" w:rsidRDefault="00584031" w:rsidP="00F927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:rsidR="00584031" w:rsidRPr="00F927B7" w:rsidRDefault="00584031" w:rsidP="00F927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927B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Обводка и письмо буквы </w:t>
            </w:r>
            <w:r w:rsidRPr="00F927B7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  <w:t>б</w:t>
            </w:r>
            <w:r w:rsidRPr="00F927B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и ее элементов. Игр. упр. «Найди в словах буквы».</w:t>
            </w:r>
          </w:p>
        </w:tc>
        <w:tc>
          <w:tcPr>
            <w:tcW w:w="851" w:type="dxa"/>
          </w:tcPr>
          <w:p w:rsidR="00584031" w:rsidRPr="00F927B7" w:rsidRDefault="00584031" w:rsidP="00F927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927B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</w:tcPr>
          <w:p w:rsidR="00584031" w:rsidRPr="00F927B7" w:rsidRDefault="00584031" w:rsidP="00F927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927B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Объяснение</w:t>
            </w:r>
          </w:p>
          <w:p w:rsidR="00584031" w:rsidRPr="00F927B7" w:rsidRDefault="00584031" w:rsidP="00F927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927B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Графические  и игр.упр.</w:t>
            </w:r>
          </w:p>
        </w:tc>
        <w:tc>
          <w:tcPr>
            <w:tcW w:w="1842" w:type="dxa"/>
          </w:tcPr>
          <w:p w:rsidR="00584031" w:rsidRPr="00F927B7" w:rsidRDefault="00584031" w:rsidP="00F927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927B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Практ. зад. </w:t>
            </w:r>
          </w:p>
          <w:p w:rsidR="00584031" w:rsidRPr="00F927B7" w:rsidRDefault="00584031" w:rsidP="00F927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927B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(игр. упр.)</w:t>
            </w:r>
          </w:p>
        </w:tc>
      </w:tr>
      <w:tr w:rsidR="00584031" w:rsidRPr="00F927B7">
        <w:tc>
          <w:tcPr>
            <w:tcW w:w="594" w:type="dxa"/>
          </w:tcPr>
          <w:p w:rsidR="00584031" w:rsidRPr="00F927B7" w:rsidRDefault="00584031" w:rsidP="00F927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927B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39.</w:t>
            </w:r>
          </w:p>
        </w:tc>
        <w:tc>
          <w:tcPr>
            <w:tcW w:w="932" w:type="dxa"/>
          </w:tcPr>
          <w:p w:rsidR="00584031" w:rsidRPr="00F927B7" w:rsidRDefault="00584031" w:rsidP="00F927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584031" w:rsidRPr="00F927B7" w:rsidRDefault="00584031" w:rsidP="00F927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:rsidR="00584031" w:rsidRPr="00F927B7" w:rsidRDefault="00584031" w:rsidP="00F927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927B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Обводка и письмо буквы </w:t>
            </w:r>
            <w:r w:rsidRPr="00F927B7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  <w:t>Д</w:t>
            </w:r>
            <w:r w:rsidRPr="00F927B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и ее элементов. Обводка картинки.</w:t>
            </w:r>
          </w:p>
        </w:tc>
        <w:tc>
          <w:tcPr>
            <w:tcW w:w="851" w:type="dxa"/>
          </w:tcPr>
          <w:p w:rsidR="00584031" w:rsidRPr="00F927B7" w:rsidRDefault="00584031" w:rsidP="00F927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927B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</w:tcPr>
          <w:p w:rsidR="00584031" w:rsidRPr="00F927B7" w:rsidRDefault="00584031" w:rsidP="00F927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927B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Объяснение</w:t>
            </w:r>
          </w:p>
          <w:p w:rsidR="00584031" w:rsidRPr="00F927B7" w:rsidRDefault="00584031" w:rsidP="00F927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927B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Графические  и игр.упр.</w:t>
            </w:r>
          </w:p>
        </w:tc>
        <w:tc>
          <w:tcPr>
            <w:tcW w:w="1842" w:type="dxa"/>
          </w:tcPr>
          <w:p w:rsidR="00584031" w:rsidRPr="00F927B7" w:rsidRDefault="00584031" w:rsidP="00F927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927B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Практ. зад. </w:t>
            </w:r>
          </w:p>
          <w:p w:rsidR="00584031" w:rsidRPr="00F927B7" w:rsidRDefault="00584031" w:rsidP="00F927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927B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(обводка картинки)</w:t>
            </w:r>
          </w:p>
        </w:tc>
      </w:tr>
      <w:tr w:rsidR="00584031" w:rsidRPr="00F927B7">
        <w:tc>
          <w:tcPr>
            <w:tcW w:w="594" w:type="dxa"/>
          </w:tcPr>
          <w:p w:rsidR="00584031" w:rsidRPr="00F927B7" w:rsidRDefault="00584031" w:rsidP="00F927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927B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40.</w:t>
            </w:r>
          </w:p>
        </w:tc>
        <w:tc>
          <w:tcPr>
            <w:tcW w:w="932" w:type="dxa"/>
          </w:tcPr>
          <w:p w:rsidR="00584031" w:rsidRPr="00F927B7" w:rsidRDefault="00584031" w:rsidP="00F927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584031" w:rsidRPr="00F927B7" w:rsidRDefault="00584031" w:rsidP="00F927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:rsidR="00584031" w:rsidRPr="00F927B7" w:rsidRDefault="00584031" w:rsidP="00F927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927B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Обводка и письмо буквы </w:t>
            </w:r>
            <w:r w:rsidRPr="00F927B7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  <w:t>д</w:t>
            </w:r>
            <w:r w:rsidRPr="00F927B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и ее элементов. Обводка букв в словах.</w:t>
            </w:r>
          </w:p>
        </w:tc>
        <w:tc>
          <w:tcPr>
            <w:tcW w:w="851" w:type="dxa"/>
          </w:tcPr>
          <w:p w:rsidR="00584031" w:rsidRPr="00F927B7" w:rsidRDefault="00584031" w:rsidP="00F927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927B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</w:tcPr>
          <w:p w:rsidR="00584031" w:rsidRPr="00F927B7" w:rsidRDefault="00584031" w:rsidP="00F927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927B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Объяснение</w:t>
            </w:r>
          </w:p>
          <w:p w:rsidR="00584031" w:rsidRPr="00F927B7" w:rsidRDefault="00584031" w:rsidP="00F927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927B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Графические  и игр.упр.</w:t>
            </w:r>
          </w:p>
        </w:tc>
        <w:tc>
          <w:tcPr>
            <w:tcW w:w="1842" w:type="dxa"/>
          </w:tcPr>
          <w:p w:rsidR="00584031" w:rsidRPr="00F927B7" w:rsidRDefault="00584031" w:rsidP="00F927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927B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Практ. зад. </w:t>
            </w:r>
          </w:p>
          <w:p w:rsidR="00584031" w:rsidRPr="00F927B7" w:rsidRDefault="00584031" w:rsidP="00F927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927B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(обводка букв)</w:t>
            </w:r>
          </w:p>
        </w:tc>
      </w:tr>
      <w:tr w:rsidR="00584031" w:rsidRPr="00F927B7">
        <w:tc>
          <w:tcPr>
            <w:tcW w:w="594" w:type="dxa"/>
          </w:tcPr>
          <w:p w:rsidR="00584031" w:rsidRPr="00F927B7" w:rsidRDefault="00584031" w:rsidP="00F927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927B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41.</w:t>
            </w:r>
          </w:p>
        </w:tc>
        <w:tc>
          <w:tcPr>
            <w:tcW w:w="932" w:type="dxa"/>
          </w:tcPr>
          <w:p w:rsidR="00584031" w:rsidRPr="00F927B7" w:rsidRDefault="00584031" w:rsidP="00F927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584031" w:rsidRPr="00F927B7" w:rsidRDefault="00584031" w:rsidP="00F927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:rsidR="00584031" w:rsidRPr="00F927B7" w:rsidRDefault="00584031" w:rsidP="00F927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927B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Обводка и письмо буквы </w:t>
            </w:r>
            <w:r w:rsidRPr="00F927B7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  <w:t>Г</w:t>
            </w:r>
            <w:r w:rsidRPr="00F927B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и ее элементов. Обводка картинки.</w:t>
            </w:r>
          </w:p>
        </w:tc>
        <w:tc>
          <w:tcPr>
            <w:tcW w:w="851" w:type="dxa"/>
          </w:tcPr>
          <w:p w:rsidR="00584031" w:rsidRPr="00F927B7" w:rsidRDefault="00584031" w:rsidP="00F927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927B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</w:tcPr>
          <w:p w:rsidR="00584031" w:rsidRPr="00F927B7" w:rsidRDefault="00584031" w:rsidP="00F927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927B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Объяснение</w:t>
            </w:r>
          </w:p>
          <w:p w:rsidR="00584031" w:rsidRPr="00F927B7" w:rsidRDefault="00584031" w:rsidP="00F927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927B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Графические  и игр.упр.</w:t>
            </w:r>
          </w:p>
        </w:tc>
        <w:tc>
          <w:tcPr>
            <w:tcW w:w="1842" w:type="dxa"/>
          </w:tcPr>
          <w:p w:rsidR="00584031" w:rsidRPr="00F927B7" w:rsidRDefault="00584031" w:rsidP="00F927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927B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Практ. зад. </w:t>
            </w:r>
          </w:p>
          <w:p w:rsidR="00584031" w:rsidRPr="00F927B7" w:rsidRDefault="00584031" w:rsidP="00F927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927B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(обводка картинки)</w:t>
            </w:r>
          </w:p>
        </w:tc>
      </w:tr>
      <w:tr w:rsidR="00584031" w:rsidRPr="00F927B7">
        <w:tc>
          <w:tcPr>
            <w:tcW w:w="594" w:type="dxa"/>
          </w:tcPr>
          <w:p w:rsidR="00584031" w:rsidRPr="00F927B7" w:rsidRDefault="00584031" w:rsidP="00F927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927B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42.</w:t>
            </w:r>
          </w:p>
        </w:tc>
        <w:tc>
          <w:tcPr>
            <w:tcW w:w="932" w:type="dxa"/>
          </w:tcPr>
          <w:p w:rsidR="00584031" w:rsidRPr="00F927B7" w:rsidRDefault="00584031" w:rsidP="00F927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584031" w:rsidRPr="00F927B7" w:rsidRDefault="00584031" w:rsidP="00F927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:rsidR="00584031" w:rsidRPr="00F927B7" w:rsidRDefault="00584031" w:rsidP="00F927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927B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Обводка и письмо буквы </w:t>
            </w:r>
            <w:r w:rsidRPr="00F927B7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  <w:t>г</w:t>
            </w:r>
            <w:r w:rsidRPr="00F927B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.</w:t>
            </w:r>
          </w:p>
          <w:p w:rsidR="00584031" w:rsidRPr="00F927B7" w:rsidRDefault="00584031" w:rsidP="00F927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927B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Копирование рисунка по точкам.</w:t>
            </w:r>
          </w:p>
        </w:tc>
        <w:tc>
          <w:tcPr>
            <w:tcW w:w="851" w:type="dxa"/>
          </w:tcPr>
          <w:p w:rsidR="00584031" w:rsidRPr="00F927B7" w:rsidRDefault="00584031" w:rsidP="00F927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927B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</w:tcPr>
          <w:p w:rsidR="00584031" w:rsidRPr="00F927B7" w:rsidRDefault="00584031" w:rsidP="00F927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927B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Объяснение</w:t>
            </w:r>
          </w:p>
          <w:p w:rsidR="00584031" w:rsidRPr="00F927B7" w:rsidRDefault="00584031" w:rsidP="00F927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927B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Графические  и игр.упр.</w:t>
            </w:r>
          </w:p>
        </w:tc>
        <w:tc>
          <w:tcPr>
            <w:tcW w:w="1842" w:type="dxa"/>
          </w:tcPr>
          <w:p w:rsidR="00584031" w:rsidRPr="00F927B7" w:rsidRDefault="00584031" w:rsidP="00F927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927B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Практ. зад. </w:t>
            </w:r>
          </w:p>
          <w:p w:rsidR="00584031" w:rsidRPr="00F927B7" w:rsidRDefault="00584031" w:rsidP="00F927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927B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(копирование</w:t>
            </w:r>
          </w:p>
          <w:p w:rsidR="00584031" w:rsidRPr="00F927B7" w:rsidRDefault="00584031" w:rsidP="00F927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927B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 точкам)</w:t>
            </w:r>
          </w:p>
        </w:tc>
      </w:tr>
      <w:tr w:rsidR="00584031" w:rsidRPr="00F927B7">
        <w:tc>
          <w:tcPr>
            <w:tcW w:w="594" w:type="dxa"/>
          </w:tcPr>
          <w:p w:rsidR="00584031" w:rsidRPr="00F927B7" w:rsidRDefault="00584031" w:rsidP="00F927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927B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43.</w:t>
            </w:r>
          </w:p>
        </w:tc>
        <w:tc>
          <w:tcPr>
            <w:tcW w:w="932" w:type="dxa"/>
          </w:tcPr>
          <w:p w:rsidR="00584031" w:rsidRPr="00F927B7" w:rsidRDefault="00584031" w:rsidP="00F927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584031" w:rsidRPr="00F927B7" w:rsidRDefault="00584031" w:rsidP="00F927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:rsidR="00584031" w:rsidRPr="00F927B7" w:rsidRDefault="00584031" w:rsidP="00F927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927B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Обводка и письмо буквы </w:t>
            </w:r>
            <w:r w:rsidRPr="00F927B7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  <w:t>Ч</w:t>
            </w:r>
            <w:r w:rsidRPr="00F927B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и ее элементов. Штриховка.</w:t>
            </w:r>
          </w:p>
        </w:tc>
        <w:tc>
          <w:tcPr>
            <w:tcW w:w="851" w:type="dxa"/>
          </w:tcPr>
          <w:p w:rsidR="00584031" w:rsidRPr="00F927B7" w:rsidRDefault="00584031" w:rsidP="00F927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927B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</w:tcPr>
          <w:p w:rsidR="00584031" w:rsidRPr="00F927B7" w:rsidRDefault="00584031" w:rsidP="00F927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927B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Объяснение</w:t>
            </w:r>
          </w:p>
          <w:p w:rsidR="00584031" w:rsidRPr="00F927B7" w:rsidRDefault="00584031" w:rsidP="00F927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927B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Графические  и игр.упр.</w:t>
            </w:r>
          </w:p>
        </w:tc>
        <w:tc>
          <w:tcPr>
            <w:tcW w:w="1842" w:type="dxa"/>
          </w:tcPr>
          <w:p w:rsidR="00584031" w:rsidRPr="00F927B7" w:rsidRDefault="00584031" w:rsidP="00F927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927B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Практические</w:t>
            </w:r>
          </w:p>
          <w:p w:rsidR="00584031" w:rsidRPr="00F927B7" w:rsidRDefault="00584031" w:rsidP="00F927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927B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задания </w:t>
            </w:r>
          </w:p>
          <w:p w:rsidR="00584031" w:rsidRPr="00F927B7" w:rsidRDefault="00584031" w:rsidP="00F927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927B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(штриховка)</w:t>
            </w:r>
          </w:p>
        </w:tc>
      </w:tr>
      <w:tr w:rsidR="00584031" w:rsidRPr="00F927B7">
        <w:tc>
          <w:tcPr>
            <w:tcW w:w="594" w:type="dxa"/>
          </w:tcPr>
          <w:p w:rsidR="00584031" w:rsidRPr="00F927B7" w:rsidRDefault="00584031" w:rsidP="00F927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927B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44.</w:t>
            </w:r>
          </w:p>
        </w:tc>
        <w:tc>
          <w:tcPr>
            <w:tcW w:w="932" w:type="dxa"/>
          </w:tcPr>
          <w:p w:rsidR="00584031" w:rsidRPr="00F927B7" w:rsidRDefault="00584031" w:rsidP="00F927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584031" w:rsidRPr="00F927B7" w:rsidRDefault="00584031" w:rsidP="00F927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:rsidR="00584031" w:rsidRPr="00F927B7" w:rsidRDefault="00584031" w:rsidP="00F927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927B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Обводка и письмо буквы </w:t>
            </w:r>
            <w:r w:rsidRPr="00F927B7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  <w:t>ч</w:t>
            </w:r>
            <w:r w:rsidRPr="00F927B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и ее элементов. Обводка картинки.</w:t>
            </w:r>
          </w:p>
        </w:tc>
        <w:tc>
          <w:tcPr>
            <w:tcW w:w="851" w:type="dxa"/>
          </w:tcPr>
          <w:p w:rsidR="00584031" w:rsidRPr="00F927B7" w:rsidRDefault="00584031" w:rsidP="00F927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927B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</w:tcPr>
          <w:p w:rsidR="00584031" w:rsidRPr="00F927B7" w:rsidRDefault="00584031" w:rsidP="00F927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927B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Объяснение</w:t>
            </w:r>
          </w:p>
          <w:p w:rsidR="00584031" w:rsidRPr="00F927B7" w:rsidRDefault="00584031" w:rsidP="00F927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927B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Графические  и игр.упр.</w:t>
            </w:r>
          </w:p>
        </w:tc>
        <w:tc>
          <w:tcPr>
            <w:tcW w:w="1842" w:type="dxa"/>
          </w:tcPr>
          <w:p w:rsidR="00584031" w:rsidRPr="00F927B7" w:rsidRDefault="00584031" w:rsidP="00F927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927B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Практ. зад. </w:t>
            </w:r>
          </w:p>
          <w:p w:rsidR="00584031" w:rsidRPr="00F927B7" w:rsidRDefault="00584031" w:rsidP="00F927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927B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(обводка картинки)</w:t>
            </w:r>
          </w:p>
        </w:tc>
      </w:tr>
      <w:tr w:rsidR="00584031" w:rsidRPr="00F927B7">
        <w:tc>
          <w:tcPr>
            <w:tcW w:w="594" w:type="dxa"/>
          </w:tcPr>
          <w:p w:rsidR="00584031" w:rsidRPr="00F927B7" w:rsidRDefault="00584031" w:rsidP="00F927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927B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45.</w:t>
            </w:r>
          </w:p>
        </w:tc>
        <w:tc>
          <w:tcPr>
            <w:tcW w:w="932" w:type="dxa"/>
          </w:tcPr>
          <w:p w:rsidR="00584031" w:rsidRPr="00F927B7" w:rsidRDefault="00584031" w:rsidP="00F927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584031" w:rsidRPr="00F927B7" w:rsidRDefault="00584031" w:rsidP="00F927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:rsidR="00584031" w:rsidRPr="00F927B7" w:rsidRDefault="00584031" w:rsidP="00F927B7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F927B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Обводка и письмо буквы </w:t>
            </w:r>
            <w:r w:rsidRPr="00F927B7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  <w:t>ь.</w:t>
            </w:r>
          </w:p>
          <w:p w:rsidR="00584031" w:rsidRPr="00F927B7" w:rsidRDefault="00584031" w:rsidP="00F927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927B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Копирование рисунка по клеточкам.</w:t>
            </w:r>
          </w:p>
        </w:tc>
        <w:tc>
          <w:tcPr>
            <w:tcW w:w="851" w:type="dxa"/>
          </w:tcPr>
          <w:p w:rsidR="00584031" w:rsidRPr="00F927B7" w:rsidRDefault="00584031" w:rsidP="00F927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927B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</w:tcPr>
          <w:p w:rsidR="00584031" w:rsidRPr="00F927B7" w:rsidRDefault="00584031" w:rsidP="00F927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927B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Объяснение</w:t>
            </w:r>
          </w:p>
          <w:p w:rsidR="00584031" w:rsidRPr="00F927B7" w:rsidRDefault="00584031" w:rsidP="00F927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927B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Графические  и игр.упр.</w:t>
            </w:r>
          </w:p>
        </w:tc>
        <w:tc>
          <w:tcPr>
            <w:tcW w:w="1842" w:type="dxa"/>
          </w:tcPr>
          <w:p w:rsidR="00584031" w:rsidRPr="00F927B7" w:rsidRDefault="00584031" w:rsidP="00F927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927B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Практ. зад. </w:t>
            </w:r>
          </w:p>
          <w:p w:rsidR="00584031" w:rsidRPr="00F927B7" w:rsidRDefault="00584031" w:rsidP="00F927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927B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(копирование</w:t>
            </w:r>
          </w:p>
          <w:p w:rsidR="00584031" w:rsidRPr="00F927B7" w:rsidRDefault="00584031" w:rsidP="00F927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927B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рис.)</w:t>
            </w:r>
          </w:p>
        </w:tc>
      </w:tr>
      <w:tr w:rsidR="00584031" w:rsidRPr="00F927B7">
        <w:tc>
          <w:tcPr>
            <w:tcW w:w="594" w:type="dxa"/>
          </w:tcPr>
          <w:p w:rsidR="00584031" w:rsidRPr="00F927B7" w:rsidRDefault="00584031" w:rsidP="00F927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927B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46.</w:t>
            </w:r>
          </w:p>
        </w:tc>
        <w:tc>
          <w:tcPr>
            <w:tcW w:w="932" w:type="dxa"/>
          </w:tcPr>
          <w:p w:rsidR="00584031" w:rsidRPr="00F927B7" w:rsidRDefault="00584031" w:rsidP="00F927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584031" w:rsidRPr="00F927B7" w:rsidRDefault="00584031" w:rsidP="00F927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:rsidR="00584031" w:rsidRPr="00F927B7" w:rsidRDefault="00584031" w:rsidP="00F927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927B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Письмо элементов букв.                 Игровые упражнения «Собери из частей буквы».</w:t>
            </w:r>
          </w:p>
        </w:tc>
        <w:tc>
          <w:tcPr>
            <w:tcW w:w="851" w:type="dxa"/>
          </w:tcPr>
          <w:p w:rsidR="00584031" w:rsidRPr="00F927B7" w:rsidRDefault="00584031" w:rsidP="00F927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927B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</w:tcPr>
          <w:p w:rsidR="00584031" w:rsidRPr="00F927B7" w:rsidRDefault="00584031" w:rsidP="00F927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927B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Объяснение</w:t>
            </w:r>
          </w:p>
          <w:p w:rsidR="00584031" w:rsidRPr="00F927B7" w:rsidRDefault="00584031" w:rsidP="00F927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927B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Графические  и игр.упр.</w:t>
            </w:r>
          </w:p>
        </w:tc>
        <w:tc>
          <w:tcPr>
            <w:tcW w:w="1842" w:type="dxa"/>
          </w:tcPr>
          <w:p w:rsidR="00584031" w:rsidRPr="00F927B7" w:rsidRDefault="00584031" w:rsidP="00F927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927B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Практ. зад. </w:t>
            </w:r>
          </w:p>
          <w:p w:rsidR="00584031" w:rsidRPr="00F927B7" w:rsidRDefault="00584031" w:rsidP="00F927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927B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(игр. упр.)</w:t>
            </w:r>
          </w:p>
        </w:tc>
      </w:tr>
      <w:tr w:rsidR="00584031" w:rsidRPr="00F927B7">
        <w:tc>
          <w:tcPr>
            <w:tcW w:w="594" w:type="dxa"/>
          </w:tcPr>
          <w:p w:rsidR="00584031" w:rsidRPr="00F927B7" w:rsidRDefault="00584031" w:rsidP="00F927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927B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47.</w:t>
            </w:r>
          </w:p>
        </w:tc>
        <w:tc>
          <w:tcPr>
            <w:tcW w:w="932" w:type="dxa"/>
          </w:tcPr>
          <w:p w:rsidR="00584031" w:rsidRPr="00F927B7" w:rsidRDefault="00584031" w:rsidP="00F927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584031" w:rsidRPr="00F927B7" w:rsidRDefault="00584031" w:rsidP="00F927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:rsidR="00584031" w:rsidRPr="00F927B7" w:rsidRDefault="00584031" w:rsidP="00F927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927B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Обводка и письмо буквы </w:t>
            </w:r>
            <w:r w:rsidRPr="00F927B7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  <w:t>Ш</w:t>
            </w:r>
            <w:r w:rsidRPr="00F927B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и ее элементов. Обводка картинки.</w:t>
            </w:r>
          </w:p>
        </w:tc>
        <w:tc>
          <w:tcPr>
            <w:tcW w:w="851" w:type="dxa"/>
          </w:tcPr>
          <w:p w:rsidR="00584031" w:rsidRPr="00F927B7" w:rsidRDefault="00584031" w:rsidP="00F927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927B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</w:tcPr>
          <w:p w:rsidR="00584031" w:rsidRPr="00F927B7" w:rsidRDefault="00584031" w:rsidP="00F927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927B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Объяснение</w:t>
            </w:r>
          </w:p>
          <w:p w:rsidR="00584031" w:rsidRPr="00F927B7" w:rsidRDefault="00584031" w:rsidP="00F927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927B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Графические  и игр.упр.</w:t>
            </w:r>
          </w:p>
        </w:tc>
        <w:tc>
          <w:tcPr>
            <w:tcW w:w="1842" w:type="dxa"/>
          </w:tcPr>
          <w:p w:rsidR="00584031" w:rsidRPr="00F927B7" w:rsidRDefault="00584031" w:rsidP="00F927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927B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Практ. зад. </w:t>
            </w:r>
          </w:p>
          <w:p w:rsidR="00584031" w:rsidRPr="00F927B7" w:rsidRDefault="00584031" w:rsidP="00F927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927B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(обводка картинки)</w:t>
            </w:r>
          </w:p>
        </w:tc>
      </w:tr>
      <w:tr w:rsidR="00584031" w:rsidRPr="00F927B7">
        <w:tc>
          <w:tcPr>
            <w:tcW w:w="594" w:type="dxa"/>
          </w:tcPr>
          <w:p w:rsidR="00584031" w:rsidRPr="00F927B7" w:rsidRDefault="00584031" w:rsidP="00F927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927B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48.</w:t>
            </w:r>
          </w:p>
        </w:tc>
        <w:tc>
          <w:tcPr>
            <w:tcW w:w="932" w:type="dxa"/>
          </w:tcPr>
          <w:p w:rsidR="00584031" w:rsidRPr="00F927B7" w:rsidRDefault="00584031" w:rsidP="00F927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584031" w:rsidRPr="00F927B7" w:rsidRDefault="00584031" w:rsidP="00F927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:rsidR="00584031" w:rsidRPr="00F927B7" w:rsidRDefault="00584031" w:rsidP="00F927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927B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Обводка и письмо буквы </w:t>
            </w:r>
            <w:r w:rsidRPr="00F927B7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  <w:t>ш</w:t>
            </w:r>
            <w:r w:rsidRPr="00F927B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и ее элементов. Игр. упр. «Допиши  буквы в словах».</w:t>
            </w:r>
          </w:p>
        </w:tc>
        <w:tc>
          <w:tcPr>
            <w:tcW w:w="851" w:type="dxa"/>
          </w:tcPr>
          <w:p w:rsidR="00584031" w:rsidRPr="00F927B7" w:rsidRDefault="00584031" w:rsidP="00F927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927B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</w:tcPr>
          <w:p w:rsidR="00584031" w:rsidRPr="00F927B7" w:rsidRDefault="00584031" w:rsidP="00F927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927B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Объяснение</w:t>
            </w:r>
          </w:p>
          <w:p w:rsidR="00584031" w:rsidRPr="00F927B7" w:rsidRDefault="00584031" w:rsidP="00F927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927B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Графические  и игр.упр.</w:t>
            </w:r>
          </w:p>
        </w:tc>
        <w:tc>
          <w:tcPr>
            <w:tcW w:w="1842" w:type="dxa"/>
          </w:tcPr>
          <w:p w:rsidR="00584031" w:rsidRPr="00F927B7" w:rsidRDefault="00584031" w:rsidP="00F927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927B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Практ. зад. </w:t>
            </w:r>
          </w:p>
          <w:p w:rsidR="00584031" w:rsidRPr="00F927B7" w:rsidRDefault="00584031" w:rsidP="00F927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927B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(игр. упр.)</w:t>
            </w:r>
          </w:p>
        </w:tc>
      </w:tr>
      <w:tr w:rsidR="00584031" w:rsidRPr="00F927B7">
        <w:tc>
          <w:tcPr>
            <w:tcW w:w="594" w:type="dxa"/>
          </w:tcPr>
          <w:p w:rsidR="00584031" w:rsidRPr="00F927B7" w:rsidRDefault="00584031" w:rsidP="00F927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927B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49.</w:t>
            </w:r>
          </w:p>
        </w:tc>
        <w:tc>
          <w:tcPr>
            <w:tcW w:w="932" w:type="dxa"/>
          </w:tcPr>
          <w:p w:rsidR="00584031" w:rsidRPr="00F927B7" w:rsidRDefault="00584031" w:rsidP="00F927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584031" w:rsidRPr="00F927B7" w:rsidRDefault="00584031" w:rsidP="00F927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:rsidR="00584031" w:rsidRPr="00F927B7" w:rsidRDefault="00584031" w:rsidP="00F927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927B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Обводка и письмо буквы </w:t>
            </w:r>
            <w:r w:rsidRPr="00F927B7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  <w:t>Ж</w:t>
            </w:r>
            <w:r w:rsidRPr="00F927B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и ее элементов. Штриховка.</w:t>
            </w:r>
          </w:p>
        </w:tc>
        <w:tc>
          <w:tcPr>
            <w:tcW w:w="851" w:type="dxa"/>
          </w:tcPr>
          <w:p w:rsidR="00584031" w:rsidRPr="00F927B7" w:rsidRDefault="00584031" w:rsidP="00F927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927B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</w:tcPr>
          <w:p w:rsidR="00584031" w:rsidRPr="00F927B7" w:rsidRDefault="00584031" w:rsidP="00F927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927B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Объяснение</w:t>
            </w:r>
          </w:p>
          <w:p w:rsidR="00584031" w:rsidRPr="00F927B7" w:rsidRDefault="00584031" w:rsidP="00F927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927B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Графические  и игр.упр.</w:t>
            </w:r>
          </w:p>
        </w:tc>
        <w:tc>
          <w:tcPr>
            <w:tcW w:w="1842" w:type="dxa"/>
          </w:tcPr>
          <w:p w:rsidR="00584031" w:rsidRPr="00F927B7" w:rsidRDefault="00584031" w:rsidP="00F927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927B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Практ. зад. </w:t>
            </w:r>
          </w:p>
          <w:p w:rsidR="00584031" w:rsidRPr="00F927B7" w:rsidRDefault="00584031" w:rsidP="00F927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927B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(штриховка)</w:t>
            </w:r>
          </w:p>
        </w:tc>
      </w:tr>
      <w:tr w:rsidR="00584031" w:rsidRPr="00F927B7">
        <w:tc>
          <w:tcPr>
            <w:tcW w:w="594" w:type="dxa"/>
          </w:tcPr>
          <w:p w:rsidR="00584031" w:rsidRPr="00F927B7" w:rsidRDefault="00584031" w:rsidP="00F927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927B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50.</w:t>
            </w:r>
          </w:p>
        </w:tc>
        <w:tc>
          <w:tcPr>
            <w:tcW w:w="932" w:type="dxa"/>
          </w:tcPr>
          <w:p w:rsidR="00584031" w:rsidRPr="00F927B7" w:rsidRDefault="00584031" w:rsidP="00F927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584031" w:rsidRPr="00F927B7" w:rsidRDefault="00584031" w:rsidP="00F927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:rsidR="00584031" w:rsidRPr="00F927B7" w:rsidRDefault="00584031" w:rsidP="00F927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927B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Обводка и письмо буквы </w:t>
            </w:r>
            <w:r w:rsidRPr="00F927B7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  <w:t>ж</w:t>
            </w:r>
            <w:r w:rsidRPr="00F927B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и ее элементов.</w:t>
            </w:r>
          </w:p>
          <w:p w:rsidR="00584031" w:rsidRPr="00F927B7" w:rsidRDefault="00584031" w:rsidP="00F927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927B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Обводка картинки.</w:t>
            </w:r>
          </w:p>
        </w:tc>
        <w:tc>
          <w:tcPr>
            <w:tcW w:w="851" w:type="dxa"/>
          </w:tcPr>
          <w:p w:rsidR="00584031" w:rsidRPr="00F927B7" w:rsidRDefault="00584031" w:rsidP="00F927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927B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</w:tcPr>
          <w:p w:rsidR="00584031" w:rsidRPr="00F927B7" w:rsidRDefault="00584031" w:rsidP="00F927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927B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Объяснение</w:t>
            </w:r>
          </w:p>
          <w:p w:rsidR="00584031" w:rsidRPr="00F927B7" w:rsidRDefault="00584031" w:rsidP="00F927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927B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Графические  и игр.упр.</w:t>
            </w:r>
          </w:p>
        </w:tc>
        <w:tc>
          <w:tcPr>
            <w:tcW w:w="1842" w:type="dxa"/>
          </w:tcPr>
          <w:p w:rsidR="00584031" w:rsidRPr="00F927B7" w:rsidRDefault="00584031" w:rsidP="00F927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927B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Практ. зад. </w:t>
            </w:r>
          </w:p>
          <w:p w:rsidR="00584031" w:rsidRPr="00F927B7" w:rsidRDefault="00584031" w:rsidP="00F927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927B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(обводка картинки)</w:t>
            </w:r>
          </w:p>
        </w:tc>
      </w:tr>
      <w:tr w:rsidR="00584031" w:rsidRPr="00F927B7">
        <w:tc>
          <w:tcPr>
            <w:tcW w:w="594" w:type="dxa"/>
          </w:tcPr>
          <w:p w:rsidR="00584031" w:rsidRPr="00F927B7" w:rsidRDefault="00584031" w:rsidP="00F927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927B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51.</w:t>
            </w:r>
          </w:p>
        </w:tc>
        <w:tc>
          <w:tcPr>
            <w:tcW w:w="932" w:type="dxa"/>
          </w:tcPr>
          <w:p w:rsidR="00584031" w:rsidRPr="00F927B7" w:rsidRDefault="00584031" w:rsidP="00F927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584031" w:rsidRPr="00F927B7" w:rsidRDefault="00584031" w:rsidP="00F927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:rsidR="00584031" w:rsidRPr="00F927B7" w:rsidRDefault="00584031" w:rsidP="00F927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927B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Обводка и письмо буквы </w:t>
            </w:r>
            <w:r w:rsidRPr="00F927B7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  <w:t>Ё</w:t>
            </w:r>
            <w:r w:rsidRPr="00F927B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и ее элементов. Обводка картинки.</w:t>
            </w:r>
          </w:p>
        </w:tc>
        <w:tc>
          <w:tcPr>
            <w:tcW w:w="851" w:type="dxa"/>
          </w:tcPr>
          <w:p w:rsidR="00584031" w:rsidRPr="00F927B7" w:rsidRDefault="00584031" w:rsidP="00F927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927B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</w:tcPr>
          <w:p w:rsidR="00584031" w:rsidRPr="00F927B7" w:rsidRDefault="00584031" w:rsidP="00F927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927B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Объяснение</w:t>
            </w:r>
          </w:p>
          <w:p w:rsidR="00584031" w:rsidRPr="00F927B7" w:rsidRDefault="00584031" w:rsidP="00F927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927B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Графические  и игр.упр.</w:t>
            </w:r>
          </w:p>
        </w:tc>
        <w:tc>
          <w:tcPr>
            <w:tcW w:w="1842" w:type="dxa"/>
          </w:tcPr>
          <w:p w:rsidR="00584031" w:rsidRPr="00F927B7" w:rsidRDefault="00584031" w:rsidP="00F927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927B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Практ. зад. </w:t>
            </w:r>
          </w:p>
          <w:p w:rsidR="00584031" w:rsidRPr="00F927B7" w:rsidRDefault="00584031" w:rsidP="00F927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927B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(обводка картинки)</w:t>
            </w:r>
          </w:p>
        </w:tc>
      </w:tr>
      <w:tr w:rsidR="00584031" w:rsidRPr="00F927B7">
        <w:tc>
          <w:tcPr>
            <w:tcW w:w="594" w:type="dxa"/>
          </w:tcPr>
          <w:p w:rsidR="00584031" w:rsidRPr="00F927B7" w:rsidRDefault="00584031" w:rsidP="00F927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927B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52.</w:t>
            </w:r>
          </w:p>
        </w:tc>
        <w:tc>
          <w:tcPr>
            <w:tcW w:w="932" w:type="dxa"/>
          </w:tcPr>
          <w:p w:rsidR="00584031" w:rsidRPr="00F927B7" w:rsidRDefault="00584031" w:rsidP="00F927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584031" w:rsidRPr="00F927B7" w:rsidRDefault="00584031" w:rsidP="00F927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:rsidR="00584031" w:rsidRPr="00F927B7" w:rsidRDefault="00584031" w:rsidP="00F927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927B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Обводка и письмо буквы </w:t>
            </w:r>
            <w:r w:rsidRPr="00F927B7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  <w:t>ё</w:t>
            </w:r>
            <w:r w:rsidRPr="00F927B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и ее элементов. Игр. упр. «Найди правильную букву».</w:t>
            </w:r>
          </w:p>
        </w:tc>
        <w:tc>
          <w:tcPr>
            <w:tcW w:w="851" w:type="dxa"/>
          </w:tcPr>
          <w:p w:rsidR="00584031" w:rsidRPr="00F927B7" w:rsidRDefault="00584031" w:rsidP="00F927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927B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</w:tcPr>
          <w:p w:rsidR="00584031" w:rsidRPr="00F927B7" w:rsidRDefault="00584031" w:rsidP="00F927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927B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Объяснение</w:t>
            </w:r>
          </w:p>
          <w:p w:rsidR="00584031" w:rsidRPr="00F927B7" w:rsidRDefault="00584031" w:rsidP="00F927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927B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Графические  и игр.упр.</w:t>
            </w:r>
          </w:p>
        </w:tc>
        <w:tc>
          <w:tcPr>
            <w:tcW w:w="1842" w:type="dxa"/>
          </w:tcPr>
          <w:p w:rsidR="00584031" w:rsidRPr="00F927B7" w:rsidRDefault="00584031" w:rsidP="00F927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927B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Практ. зад. </w:t>
            </w:r>
          </w:p>
          <w:p w:rsidR="00584031" w:rsidRPr="00F927B7" w:rsidRDefault="00584031" w:rsidP="00F927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927B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(игр. упр.)</w:t>
            </w:r>
          </w:p>
        </w:tc>
      </w:tr>
      <w:tr w:rsidR="00584031" w:rsidRPr="00F927B7">
        <w:tc>
          <w:tcPr>
            <w:tcW w:w="594" w:type="dxa"/>
          </w:tcPr>
          <w:p w:rsidR="00584031" w:rsidRPr="00F927B7" w:rsidRDefault="00584031" w:rsidP="00F927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927B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53.</w:t>
            </w:r>
          </w:p>
        </w:tc>
        <w:tc>
          <w:tcPr>
            <w:tcW w:w="932" w:type="dxa"/>
          </w:tcPr>
          <w:p w:rsidR="00584031" w:rsidRPr="00F927B7" w:rsidRDefault="00584031" w:rsidP="00F927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584031" w:rsidRPr="00F927B7" w:rsidRDefault="00584031" w:rsidP="00F927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:rsidR="00584031" w:rsidRPr="00F927B7" w:rsidRDefault="00584031" w:rsidP="00F927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927B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Обводка и письмо буквы </w:t>
            </w:r>
            <w:r w:rsidRPr="00F927B7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  <w:t>Й</w:t>
            </w:r>
            <w:r w:rsidRPr="00F927B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и ее элементов. Игр. упр. «Обведи в словах буквы».</w:t>
            </w:r>
          </w:p>
        </w:tc>
        <w:tc>
          <w:tcPr>
            <w:tcW w:w="851" w:type="dxa"/>
          </w:tcPr>
          <w:p w:rsidR="00584031" w:rsidRPr="00F927B7" w:rsidRDefault="00584031" w:rsidP="00F927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927B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</w:tcPr>
          <w:p w:rsidR="00584031" w:rsidRPr="00F927B7" w:rsidRDefault="00584031" w:rsidP="00F927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927B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Объяснение</w:t>
            </w:r>
          </w:p>
          <w:p w:rsidR="00584031" w:rsidRPr="00F927B7" w:rsidRDefault="00584031" w:rsidP="00F927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927B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Графические  и игр.упр.</w:t>
            </w:r>
          </w:p>
        </w:tc>
        <w:tc>
          <w:tcPr>
            <w:tcW w:w="1842" w:type="dxa"/>
          </w:tcPr>
          <w:p w:rsidR="00584031" w:rsidRPr="00F927B7" w:rsidRDefault="00584031" w:rsidP="00F927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927B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Практ. зад. </w:t>
            </w:r>
          </w:p>
          <w:p w:rsidR="00584031" w:rsidRPr="00F927B7" w:rsidRDefault="00584031" w:rsidP="00F927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927B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(игр. упр.)</w:t>
            </w:r>
          </w:p>
        </w:tc>
      </w:tr>
      <w:tr w:rsidR="00584031" w:rsidRPr="00F927B7">
        <w:tc>
          <w:tcPr>
            <w:tcW w:w="594" w:type="dxa"/>
          </w:tcPr>
          <w:p w:rsidR="00584031" w:rsidRPr="00F927B7" w:rsidRDefault="00584031" w:rsidP="00F927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927B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54.</w:t>
            </w:r>
          </w:p>
        </w:tc>
        <w:tc>
          <w:tcPr>
            <w:tcW w:w="932" w:type="dxa"/>
          </w:tcPr>
          <w:p w:rsidR="00584031" w:rsidRPr="00F927B7" w:rsidRDefault="00584031" w:rsidP="00F927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584031" w:rsidRPr="00F927B7" w:rsidRDefault="00584031" w:rsidP="00F927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:rsidR="00584031" w:rsidRPr="00F927B7" w:rsidRDefault="00584031" w:rsidP="00F927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927B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Обводка и письмо буквы </w:t>
            </w:r>
            <w:r w:rsidRPr="00F927B7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  <w:t>й</w:t>
            </w:r>
            <w:r w:rsidRPr="00F927B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и ее элементов. Обводка букв в словах.</w:t>
            </w:r>
          </w:p>
        </w:tc>
        <w:tc>
          <w:tcPr>
            <w:tcW w:w="851" w:type="dxa"/>
          </w:tcPr>
          <w:p w:rsidR="00584031" w:rsidRPr="00F927B7" w:rsidRDefault="00584031" w:rsidP="00F927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927B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</w:tcPr>
          <w:p w:rsidR="00584031" w:rsidRPr="00F927B7" w:rsidRDefault="00584031" w:rsidP="00F927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927B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Объяснение</w:t>
            </w:r>
          </w:p>
          <w:p w:rsidR="00584031" w:rsidRPr="00F927B7" w:rsidRDefault="00584031" w:rsidP="00F927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927B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Графические  и игр.упр.</w:t>
            </w:r>
          </w:p>
        </w:tc>
        <w:tc>
          <w:tcPr>
            <w:tcW w:w="1842" w:type="dxa"/>
          </w:tcPr>
          <w:p w:rsidR="00584031" w:rsidRPr="00F927B7" w:rsidRDefault="00584031" w:rsidP="00F927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927B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Практ. зад. </w:t>
            </w:r>
          </w:p>
          <w:p w:rsidR="00584031" w:rsidRPr="00F927B7" w:rsidRDefault="00584031" w:rsidP="00F927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927B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(обводка букв)</w:t>
            </w:r>
          </w:p>
        </w:tc>
      </w:tr>
      <w:tr w:rsidR="00584031" w:rsidRPr="00F927B7">
        <w:tc>
          <w:tcPr>
            <w:tcW w:w="594" w:type="dxa"/>
          </w:tcPr>
          <w:p w:rsidR="00584031" w:rsidRPr="00F927B7" w:rsidRDefault="00584031" w:rsidP="00F927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927B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55.</w:t>
            </w:r>
          </w:p>
        </w:tc>
        <w:tc>
          <w:tcPr>
            <w:tcW w:w="932" w:type="dxa"/>
          </w:tcPr>
          <w:p w:rsidR="00584031" w:rsidRPr="00F927B7" w:rsidRDefault="00584031" w:rsidP="00F927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584031" w:rsidRPr="00F927B7" w:rsidRDefault="00584031" w:rsidP="00F927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:rsidR="00584031" w:rsidRPr="00F927B7" w:rsidRDefault="00584031" w:rsidP="00F927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927B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Обводка и письмо буквы </w:t>
            </w:r>
            <w:r w:rsidRPr="00F927B7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  <w:t>Х</w:t>
            </w:r>
            <w:r w:rsidRPr="00F927B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и ее элементов.</w:t>
            </w:r>
          </w:p>
        </w:tc>
        <w:tc>
          <w:tcPr>
            <w:tcW w:w="851" w:type="dxa"/>
          </w:tcPr>
          <w:p w:rsidR="00584031" w:rsidRPr="00F927B7" w:rsidRDefault="00584031" w:rsidP="00F927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927B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</w:tcPr>
          <w:p w:rsidR="00584031" w:rsidRPr="00F927B7" w:rsidRDefault="00584031" w:rsidP="00F927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927B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Объяснение</w:t>
            </w:r>
          </w:p>
          <w:p w:rsidR="00584031" w:rsidRPr="00F927B7" w:rsidRDefault="00584031" w:rsidP="00F927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927B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Графические  и игр.упр.</w:t>
            </w:r>
          </w:p>
        </w:tc>
        <w:tc>
          <w:tcPr>
            <w:tcW w:w="1842" w:type="dxa"/>
          </w:tcPr>
          <w:p w:rsidR="00584031" w:rsidRPr="00F927B7" w:rsidRDefault="00584031" w:rsidP="00F927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927B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Практ. зад. </w:t>
            </w:r>
          </w:p>
          <w:p w:rsidR="00584031" w:rsidRPr="00F927B7" w:rsidRDefault="00584031" w:rsidP="00F927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927B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(игр. упр.)</w:t>
            </w:r>
          </w:p>
        </w:tc>
      </w:tr>
      <w:tr w:rsidR="00584031" w:rsidRPr="00F927B7">
        <w:tc>
          <w:tcPr>
            <w:tcW w:w="594" w:type="dxa"/>
          </w:tcPr>
          <w:p w:rsidR="00584031" w:rsidRPr="00F927B7" w:rsidRDefault="00584031" w:rsidP="00F927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927B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56.</w:t>
            </w:r>
          </w:p>
        </w:tc>
        <w:tc>
          <w:tcPr>
            <w:tcW w:w="932" w:type="dxa"/>
          </w:tcPr>
          <w:p w:rsidR="00584031" w:rsidRPr="00F927B7" w:rsidRDefault="00584031" w:rsidP="00F927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584031" w:rsidRPr="00F927B7" w:rsidRDefault="00584031" w:rsidP="00F927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:rsidR="00584031" w:rsidRPr="00F927B7" w:rsidRDefault="00584031" w:rsidP="00F927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927B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Обводка и письмо буквы </w:t>
            </w:r>
            <w:r w:rsidRPr="00F927B7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  <w:t>х</w:t>
            </w:r>
            <w:r w:rsidRPr="00F927B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и ее элементов.</w:t>
            </w:r>
          </w:p>
        </w:tc>
        <w:tc>
          <w:tcPr>
            <w:tcW w:w="851" w:type="dxa"/>
          </w:tcPr>
          <w:p w:rsidR="00584031" w:rsidRPr="00F927B7" w:rsidRDefault="00584031" w:rsidP="00F927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927B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</w:tcPr>
          <w:p w:rsidR="00584031" w:rsidRPr="00F927B7" w:rsidRDefault="00584031" w:rsidP="00F927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927B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Объяснение</w:t>
            </w:r>
          </w:p>
          <w:p w:rsidR="00584031" w:rsidRPr="00F927B7" w:rsidRDefault="00584031" w:rsidP="00F927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927B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Графические  и игр.упр.</w:t>
            </w:r>
          </w:p>
        </w:tc>
        <w:tc>
          <w:tcPr>
            <w:tcW w:w="1842" w:type="dxa"/>
          </w:tcPr>
          <w:p w:rsidR="00584031" w:rsidRPr="00F927B7" w:rsidRDefault="00584031" w:rsidP="00F927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927B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Практ. зад. </w:t>
            </w:r>
          </w:p>
          <w:p w:rsidR="00584031" w:rsidRPr="00F927B7" w:rsidRDefault="00584031" w:rsidP="00F927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927B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(обводка букв)</w:t>
            </w:r>
          </w:p>
        </w:tc>
      </w:tr>
      <w:tr w:rsidR="00584031" w:rsidRPr="00F927B7">
        <w:tc>
          <w:tcPr>
            <w:tcW w:w="594" w:type="dxa"/>
          </w:tcPr>
          <w:p w:rsidR="00584031" w:rsidRPr="00F927B7" w:rsidRDefault="00584031" w:rsidP="00F927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927B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57.</w:t>
            </w:r>
          </w:p>
        </w:tc>
        <w:tc>
          <w:tcPr>
            <w:tcW w:w="932" w:type="dxa"/>
          </w:tcPr>
          <w:p w:rsidR="00584031" w:rsidRPr="00F927B7" w:rsidRDefault="00584031" w:rsidP="00F927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584031" w:rsidRPr="00F927B7" w:rsidRDefault="00584031" w:rsidP="00F927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:rsidR="00584031" w:rsidRPr="00F927B7" w:rsidRDefault="00584031" w:rsidP="00F927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927B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Обводка и письмо буквы </w:t>
            </w:r>
            <w:r w:rsidRPr="00F927B7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  <w:t>Ю</w:t>
            </w:r>
            <w:r w:rsidRPr="00F927B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и ее элементов. </w:t>
            </w:r>
          </w:p>
          <w:p w:rsidR="00584031" w:rsidRPr="00F927B7" w:rsidRDefault="00584031" w:rsidP="00F927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584031" w:rsidRPr="00F927B7" w:rsidRDefault="00584031" w:rsidP="00F927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927B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</w:tcPr>
          <w:p w:rsidR="00584031" w:rsidRPr="00F927B7" w:rsidRDefault="00584031" w:rsidP="00F927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927B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Объяснение</w:t>
            </w:r>
          </w:p>
          <w:p w:rsidR="00584031" w:rsidRPr="00F927B7" w:rsidRDefault="00584031" w:rsidP="00F927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927B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Графические  и игр.упр.</w:t>
            </w:r>
          </w:p>
        </w:tc>
        <w:tc>
          <w:tcPr>
            <w:tcW w:w="1842" w:type="dxa"/>
          </w:tcPr>
          <w:p w:rsidR="00584031" w:rsidRPr="00F927B7" w:rsidRDefault="00584031" w:rsidP="00F927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927B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Практ. зад. </w:t>
            </w:r>
          </w:p>
          <w:p w:rsidR="00584031" w:rsidRPr="00F927B7" w:rsidRDefault="00584031" w:rsidP="00F927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927B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(обводка букв)</w:t>
            </w:r>
          </w:p>
        </w:tc>
      </w:tr>
      <w:tr w:rsidR="00584031" w:rsidRPr="00F927B7">
        <w:tc>
          <w:tcPr>
            <w:tcW w:w="594" w:type="dxa"/>
          </w:tcPr>
          <w:p w:rsidR="00584031" w:rsidRPr="00F927B7" w:rsidRDefault="00584031" w:rsidP="00F927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927B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58.</w:t>
            </w:r>
          </w:p>
        </w:tc>
        <w:tc>
          <w:tcPr>
            <w:tcW w:w="932" w:type="dxa"/>
          </w:tcPr>
          <w:p w:rsidR="00584031" w:rsidRPr="00F927B7" w:rsidRDefault="00584031" w:rsidP="00F927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584031" w:rsidRPr="00F927B7" w:rsidRDefault="00584031" w:rsidP="00F927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:rsidR="00584031" w:rsidRPr="00F927B7" w:rsidRDefault="00584031" w:rsidP="00F927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927B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Обводка и письмо буквы </w:t>
            </w:r>
            <w:r w:rsidRPr="00F927B7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  <w:t>ю</w:t>
            </w:r>
            <w:r w:rsidRPr="00F927B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и ее элементов. Обводка и письмо буквы </w:t>
            </w:r>
            <w:r w:rsidRPr="00F927B7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  <w:t>ю</w:t>
            </w:r>
            <w:r w:rsidRPr="00F927B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и ее элементов.</w:t>
            </w:r>
          </w:p>
        </w:tc>
        <w:tc>
          <w:tcPr>
            <w:tcW w:w="851" w:type="dxa"/>
          </w:tcPr>
          <w:p w:rsidR="00584031" w:rsidRPr="00F927B7" w:rsidRDefault="00584031" w:rsidP="00F927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927B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</w:tcPr>
          <w:p w:rsidR="00584031" w:rsidRPr="00F927B7" w:rsidRDefault="00584031" w:rsidP="00F927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927B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Объяснение</w:t>
            </w:r>
          </w:p>
          <w:p w:rsidR="00584031" w:rsidRPr="00F927B7" w:rsidRDefault="00584031" w:rsidP="00F927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927B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Графические  и игр.упр.</w:t>
            </w:r>
          </w:p>
        </w:tc>
        <w:tc>
          <w:tcPr>
            <w:tcW w:w="1842" w:type="dxa"/>
          </w:tcPr>
          <w:p w:rsidR="00584031" w:rsidRPr="00F927B7" w:rsidRDefault="00584031" w:rsidP="00F927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927B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Практ. зад. </w:t>
            </w:r>
          </w:p>
          <w:p w:rsidR="00584031" w:rsidRPr="00F927B7" w:rsidRDefault="00584031" w:rsidP="00F927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927B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(обводка букв)</w:t>
            </w:r>
          </w:p>
        </w:tc>
      </w:tr>
      <w:tr w:rsidR="00584031" w:rsidRPr="00F927B7">
        <w:tc>
          <w:tcPr>
            <w:tcW w:w="594" w:type="dxa"/>
          </w:tcPr>
          <w:p w:rsidR="00584031" w:rsidRPr="00F927B7" w:rsidRDefault="00584031" w:rsidP="00F927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927B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59.</w:t>
            </w:r>
          </w:p>
        </w:tc>
        <w:tc>
          <w:tcPr>
            <w:tcW w:w="932" w:type="dxa"/>
          </w:tcPr>
          <w:p w:rsidR="00584031" w:rsidRPr="00F927B7" w:rsidRDefault="00584031" w:rsidP="00F927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584031" w:rsidRPr="00F927B7" w:rsidRDefault="00584031" w:rsidP="00F927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:rsidR="00584031" w:rsidRPr="00F927B7" w:rsidRDefault="00584031" w:rsidP="00F927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927B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Обводка и письмо буквы </w:t>
            </w:r>
            <w:r w:rsidRPr="00F927B7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  <w:t>Ц</w:t>
            </w:r>
            <w:r w:rsidRPr="00F927B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и её элементов. Обводка картинки.</w:t>
            </w:r>
          </w:p>
        </w:tc>
        <w:tc>
          <w:tcPr>
            <w:tcW w:w="851" w:type="dxa"/>
          </w:tcPr>
          <w:p w:rsidR="00584031" w:rsidRPr="00F927B7" w:rsidRDefault="00584031" w:rsidP="00F927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927B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</w:tcPr>
          <w:p w:rsidR="00584031" w:rsidRPr="00F927B7" w:rsidRDefault="00584031" w:rsidP="00F927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927B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Объяснение</w:t>
            </w:r>
          </w:p>
          <w:p w:rsidR="00584031" w:rsidRPr="00F927B7" w:rsidRDefault="00584031" w:rsidP="00F927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927B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Графические  и игр.упр.</w:t>
            </w:r>
          </w:p>
        </w:tc>
        <w:tc>
          <w:tcPr>
            <w:tcW w:w="1842" w:type="dxa"/>
          </w:tcPr>
          <w:p w:rsidR="00584031" w:rsidRPr="00F927B7" w:rsidRDefault="00584031" w:rsidP="00F927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927B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Практ. зад. </w:t>
            </w:r>
          </w:p>
          <w:p w:rsidR="00584031" w:rsidRPr="00F927B7" w:rsidRDefault="00584031" w:rsidP="00F927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927B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(обводка картинки)</w:t>
            </w:r>
          </w:p>
        </w:tc>
      </w:tr>
      <w:tr w:rsidR="00584031" w:rsidRPr="00F927B7">
        <w:tc>
          <w:tcPr>
            <w:tcW w:w="594" w:type="dxa"/>
          </w:tcPr>
          <w:p w:rsidR="00584031" w:rsidRPr="00F927B7" w:rsidRDefault="00584031" w:rsidP="00F927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927B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60.</w:t>
            </w:r>
          </w:p>
        </w:tc>
        <w:tc>
          <w:tcPr>
            <w:tcW w:w="932" w:type="dxa"/>
          </w:tcPr>
          <w:p w:rsidR="00584031" w:rsidRPr="00F927B7" w:rsidRDefault="00584031" w:rsidP="00F927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584031" w:rsidRPr="00F927B7" w:rsidRDefault="00584031" w:rsidP="00F927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:rsidR="00584031" w:rsidRPr="00F927B7" w:rsidRDefault="00584031" w:rsidP="00F927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927B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Обводка и письмо буквы </w:t>
            </w:r>
            <w:r w:rsidRPr="00F927B7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  <w:t>ц</w:t>
            </w:r>
            <w:r w:rsidRPr="00F927B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и её элементов. Копирование рисунка по клеточкам.</w:t>
            </w:r>
          </w:p>
        </w:tc>
        <w:tc>
          <w:tcPr>
            <w:tcW w:w="851" w:type="dxa"/>
          </w:tcPr>
          <w:p w:rsidR="00584031" w:rsidRPr="00F927B7" w:rsidRDefault="00584031" w:rsidP="00F927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927B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</w:tcPr>
          <w:p w:rsidR="00584031" w:rsidRPr="00F927B7" w:rsidRDefault="00584031" w:rsidP="00F927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927B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Объяснение</w:t>
            </w:r>
          </w:p>
          <w:p w:rsidR="00584031" w:rsidRPr="00F927B7" w:rsidRDefault="00584031" w:rsidP="00F927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927B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Графические  и игр.упр.</w:t>
            </w:r>
          </w:p>
        </w:tc>
        <w:tc>
          <w:tcPr>
            <w:tcW w:w="1842" w:type="dxa"/>
          </w:tcPr>
          <w:p w:rsidR="00584031" w:rsidRPr="00F927B7" w:rsidRDefault="00584031" w:rsidP="00F927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927B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Практ. зад. </w:t>
            </w:r>
          </w:p>
          <w:p w:rsidR="00584031" w:rsidRPr="00F927B7" w:rsidRDefault="00584031" w:rsidP="00F927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927B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(копирование</w:t>
            </w:r>
          </w:p>
          <w:p w:rsidR="00584031" w:rsidRPr="00F927B7" w:rsidRDefault="00584031" w:rsidP="00F927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927B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рис.)</w:t>
            </w:r>
          </w:p>
        </w:tc>
      </w:tr>
      <w:tr w:rsidR="00584031" w:rsidRPr="00F927B7">
        <w:tc>
          <w:tcPr>
            <w:tcW w:w="594" w:type="dxa"/>
          </w:tcPr>
          <w:p w:rsidR="00584031" w:rsidRPr="00F927B7" w:rsidRDefault="00584031" w:rsidP="00F927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927B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61.</w:t>
            </w:r>
          </w:p>
        </w:tc>
        <w:tc>
          <w:tcPr>
            <w:tcW w:w="932" w:type="dxa"/>
          </w:tcPr>
          <w:p w:rsidR="00584031" w:rsidRPr="00F927B7" w:rsidRDefault="00584031" w:rsidP="00F927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584031" w:rsidRPr="00F927B7" w:rsidRDefault="00584031" w:rsidP="00F927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:rsidR="00584031" w:rsidRPr="00F927B7" w:rsidRDefault="00584031" w:rsidP="00F927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927B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Обводка и письмо буквы </w:t>
            </w:r>
            <w:r w:rsidRPr="00F927B7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  <w:t>Э</w:t>
            </w:r>
            <w:r w:rsidRPr="00F927B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и её элементов. Обводка картинки.</w:t>
            </w:r>
          </w:p>
        </w:tc>
        <w:tc>
          <w:tcPr>
            <w:tcW w:w="851" w:type="dxa"/>
          </w:tcPr>
          <w:p w:rsidR="00584031" w:rsidRPr="00F927B7" w:rsidRDefault="00584031" w:rsidP="00F927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927B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</w:tcPr>
          <w:p w:rsidR="00584031" w:rsidRPr="00F927B7" w:rsidRDefault="00584031" w:rsidP="00F927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927B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Объяснение</w:t>
            </w:r>
          </w:p>
          <w:p w:rsidR="00584031" w:rsidRPr="00F927B7" w:rsidRDefault="00584031" w:rsidP="00F927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927B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Графические  и игр.упр.</w:t>
            </w:r>
          </w:p>
        </w:tc>
        <w:tc>
          <w:tcPr>
            <w:tcW w:w="1842" w:type="dxa"/>
          </w:tcPr>
          <w:p w:rsidR="00584031" w:rsidRPr="00F927B7" w:rsidRDefault="00584031" w:rsidP="00F927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927B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Практ. зад. </w:t>
            </w:r>
          </w:p>
          <w:p w:rsidR="00584031" w:rsidRPr="00F927B7" w:rsidRDefault="00584031" w:rsidP="00F927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927B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(обводка картинки)</w:t>
            </w:r>
          </w:p>
        </w:tc>
      </w:tr>
      <w:tr w:rsidR="00584031" w:rsidRPr="00F927B7">
        <w:tc>
          <w:tcPr>
            <w:tcW w:w="594" w:type="dxa"/>
          </w:tcPr>
          <w:p w:rsidR="00584031" w:rsidRPr="00F927B7" w:rsidRDefault="00584031" w:rsidP="00F927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927B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62.</w:t>
            </w:r>
          </w:p>
        </w:tc>
        <w:tc>
          <w:tcPr>
            <w:tcW w:w="932" w:type="dxa"/>
          </w:tcPr>
          <w:p w:rsidR="00584031" w:rsidRPr="00F927B7" w:rsidRDefault="00584031" w:rsidP="00F927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584031" w:rsidRPr="00F927B7" w:rsidRDefault="00584031" w:rsidP="00F927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:rsidR="00584031" w:rsidRPr="00F927B7" w:rsidRDefault="00584031" w:rsidP="00F927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927B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Обводка и письмо буквы э.</w:t>
            </w:r>
          </w:p>
          <w:p w:rsidR="00584031" w:rsidRPr="00F927B7" w:rsidRDefault="00584031" w:rsidP="00F927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584031" w:rsidRPr="00F927B7" w:rsidRDefault="00584031" w:rsidP="00F927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927B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</w:tcPr>
          <w:p w:rsidR="00584031" w:rsidRPr="00F927B7" w:rsidRDefault="00584031" w:rsidP="00F927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927B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Объяснение</w:t>
            </w:r>
          </w:p>
          <w:p w:rsidR="00584031" w:rsidRPr="00F927B7" w:rsidRDefault="00584031" w:rsidP="00F927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927B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рафические  и игр.упр.</w:t>
            </w:r>
          </w:p>
        </w:tc>
        <w:tc>
          <w:tcPr>
            <w:tcW w:w="1842" w:type="dxa"/>
          </w:tcPr>
          <w:p w:rsidR="00584031" w:rsidRPr="00F927B7" w:rsidRDefault="00584031" w:rsidP="00F927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927B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Практ. зад. </w:t>
            </w:r>
          </w:p>
          <w:p w:rsidR="00584031" w:rsidRPr="00F927B7" w:rsidRDefault="00584031" w:rsidP="00F927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927B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(игр. упр.)</w:t>
            </w:r>
          </w:p>
        </w:tc>
      </w:tr>
      <w:tr w:rsidR="00584031" w:rsidRPr="00F927B7">
        <w:tc>
          <w:tcPr>
            <w:tcW w:w="594" w:type="dxa"/>
          </w:tcPr>
          <w:p w:rsidR="00584031" w:rsidRPr="00F927B7" w:rsidRDefault="00584031" w:rsidP="00F927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927B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63.</w:t>
            </w:r>
          </w:p>
        </w:tc>
        <w:tc>
          <w:tcPr>
            <w:tcW w:w="932" w:type="dxa"/>
          </w:tcPr>
          <w:p w:rsidR="00584031" w:rsidRPr="00F927B7" w:rsidRDefault="00584031" w:rsidP="00F927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584031" w:rsidRPr="00F927B7" w:rsidRDefault="00584031" w:rsidP="00F927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:rsidR="00584031" w:rsidRPr="00F927B7" w:rsidRDefault="00584031" w:rsidP="00F927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927B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Обводка и письмо буквы </w:t>
            </w:r>
            <w:r w:rsidRPr="00F927B7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  <w:t>Щ</w:t>
            </w:r>
            <w:r w:rsidRPr="00F927B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и её элементов. Слог </w:t>
            </w:r>
            <w:r w:rsidRPr="00F927B7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  <w:t>ща</w:t>
            </w:r>
            <w:r w:rsidRPr="00F927B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пиши с буквой </w:t>
            </w:r>
            <w:r w:rsidRPr="00F927B7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  <w:t>а</w:t>
            </w:r>
            <w:r w:rsidRPr="00F927B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 щу с буквой у.</w:t>
            </w:r>
          </w:p>
        </w:tc>
        <w:tc>
          <w:tcPr>
            <w:tcW w:w="851" w:type="dxa"/>
          </w:tcPr>
          <w:p w:rsidR="00584031" w:rsidRPr="00F927B7" w:rsidRDefault="00584031" w:rsidP="00F927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927B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</w:tcPr>
          <w:p w:rsidR="00584031" w:rsidRPr="00F927B7" w:rsidRDefault="00584031" w:rsidP="00F927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927B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Объяснение</w:t>
            </w:r>
          </w:p>
          <w:p w:rsidR="00584031" w:rsidRPr="00F927B7" w:rsidRDefault="00584031" w:rsidP="00F927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927B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Графические  и игр.упр.</w:t>
            </w:r>
          </w:p>
        </w:tc>
        <w:tc>
          <w:tcPr>
            <w:tcW w:w="1842" w:type="dxa"/>
          </w:tcPr>
          <w:p w:rsidR="00584031" w:rsidRPr="00F927B7" w:rsidRDefault="00584031" w:rsidP="00F927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927B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Практ. зад. </w:t>
            </w:r>
          </w:p>
          <w:p w:rsidR="00584031" w:rsidRPr="00F927B7" w:rsidRDefault="00584031" w:rsidP="00F927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927B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(игр. упр.)</w:t>
            </w:r>
          </w:p>
        </w:tc>
      </w:tr>
      <w:tr w:rsidR="00584031" w:rsidRPr="00F927B7">
        <w:tc>
          <w:tcPr>
            <w:tcW w:w="594" w:type="dxa"/>
          </w:tcPr>
          <w:p w:rsidR="00584031" w:rsidRPr="00F927B7" w:rsidRDefault="00584031" w:rsidP="00F927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927B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64.</w:t>
            </w:r>
          </w:p>
        </w:tc>
        <w:tc>
          <w:tcPr>
            <w:tcW w:w="932" w:type="dxa"/>
          </w:tcPr>
          <w:p w:rsidR="00584031" w:rsidRPr="00F927B7" w:rsidRDefault="00584031" w:rsidP="00F927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584031" w:rsidRPr="00F927B7" w:rsidRDefault="00584031" w:rsidP="00F927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:rsidR="00584031" w:rsidRPr="00F927B7" w:rsidRDefault="00584031" w:rsidP="00F927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927B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Обводка и письмо буквы </w:t>
            </w:r>
            <w:r w:rsidRPr="00F927B7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щ </w:t>
            </w:r>
            <w:r w:rsidRPr="00F927B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и её элементов. </w:t>
            </w:r>
          </w:p>
        </w:tc>
        <w:tc>
          <w:tcPr>
            <w:tcW w:w="851" w:type="dxa"/>
          </w:tcPr>
          <w:p w:rsidR="00584031" w:rsidRPr="00F927B7" w:rsidRDefault="00584031" w:rsidP="00F927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927B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</w:tcPr>
          <w:p w:rsidR="00584031" w:rsidRPr="00F927B7" w:rsidRDefault="00584031" w:rsidP="00F927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927B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Объяснение</w:t>
            </w:r>
          </w:p>
          <w:p w:rsidR="00584031" w:rsidRPr="00F927B7" w:rsidRDefault="00584031" w:rsidP="00F927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927B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Графические  и игр.упр.</w:t>
            </w:r>
          </w:p>
        </w:tc>
        <w:tc>
          <w:tcPr>
            <w:tcW w:w="1842" w:type="dxa"/>
          </w:tcPr>
          <w:p w:rsidR="00584031" w:rsidRPr="00F927B7" w:rsidRDefault="00584031" w:rsidP="00F927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927B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Практ. зад. </w:t>
            </w:r>
          </w:p>
          <w:p w:rsidR="00584031" w:rsidRPr="00F927B7" w:rsidRDefault="00584031" w:rsidP="00F927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927B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(обводка букв)</w:t>
            </w:r>
          </w:p>
        </w:tc>
      </w:tr>
      <w:tr w:rsidR="00584031" w:rsidRPr="00F927B7">
        <w:tc>
          <w:tcPr>
            <w:tcW w:w="594" w:type="dxa"/>
          </w:tcPr>
          <w:p w:rsidR="00584031" w:rsidRPr="00F927B7" w:rsidRDefault="00584031" w:rsidP="00F927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927B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65.</w:t>
            </w:r>
          </w:p>
        </w:tc>
        <w:tc>
          <w:tcPr>
            <w:tcW w:w="932" w:type="dxa"/>
          </w:tcPr>
          <w:p w:rsidR="00584031" w:rsidRPr="00F927B7" w:rsidRDefault="00584031" w:rsidP="00F927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584031" w:rsidRPr="00F927B7" w:rsidRDefault="00584031" w:rsidP="00F927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:rsidR="00584031" w:rsidRPr="00F927B7" w:rsidRDefault="00584031" w:rsidP="00F927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927B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Обводка и письмо буквы </w:t>
            </w:r>
            <w:r w:rsidRPr="00F927B7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  <w:t>Ф</w:t>
            </w:r>
            <w:r w:rsidRPr="00F927B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и её элементов. </w:t>
            </w:r>
          </w:p>
        </w:tc>
        <w:tc>
          <w:tcPr>
            <w:tcW w:w="851" w:type="dxa"/>
          </w:tcPr>
          <w:p w:rsidR="00584031" w:rsidRPr="00F927B7" w:rsidRDefault="00584031" w:rsidP="00F927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927B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</w:tcPr>
          <w:p w:rsidR="00584031" w:rsidRPr="00F927B7" w:rsidRDefault="00584031" w:rsidP="00F927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927B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Объяснение</w:t>
            </w:r>
          </w:p>
          <w:p w:rsidR="00584031" w:rsidRPr="00F927B7" w:rsidRDefault="00584031" w:rsidP="00F927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927B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Графические  и игр.упр.</w:t>
            </w:r>
          </w:p>
        </w:tc>
        <w:tc>
          <w:tcPr>
            <w:tcW w:w="1842" w:type="dxa"/>
          </w:tcPr>
          <w:p w:rsidR="00584031" w:rsidRPr="00F927B7" w:rsidRDefault="00584031" w:rsidP="00F927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927B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Практ. зад. </w:t>
            </w:r>
          </w:p>
          <w:p w:rsidR="00584031" w:rsidRPr="00F927B7" w:rsidRDefault="00584031" w:rsidP="00F927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927B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(обводка букв)</w:t>
            </w:r>
          </w:p>
        </w:tc>
      </w:tr>
      <w:tr w:rsidR="00584031" w:rsidRPr="00F927B7">
        <w:tc>
          <w:tcPr>
            <w:tcW w:w="594" w:type="dxa"/>
          </w:tcPr>
          <w:p w:rsidR="00584031" w:rsidRPr="00F927B7" w:rsidRDefault="00584031" w:rsidP="00F927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927B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66.</w:t>
            </w:r>
          </w:p>
        </w:tc>
        <w:tc>
          <w:tcPr>
            <w:tcW w:w="932" w:type="dxa"/>
          </w:tcPr>
          <w:p w:rsidR="00584031" w:rsidRPr="00F927B7" w:rsidRDefault="00584031" w:rsidP="00F927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584031" w:rsidRPr="00F927B7" w:rsidRDefault="00584031" w:rsidP="00F927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:rsidR="00584031" w:rsidRPr="00F927B7" w:rsidRDefault="00584031" w:rsidP="00F927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927B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Обводка и письмо буквы </w:t>
            </w:r>
            <w:r w:rsidRPr="00F927B7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  <w:t>ф</w:t>
            </w:r>
            <w:r w:rsidRPr="00F927B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и её элементов. Обводка картинки.</w:t>
            </w:r>
          </w:p>
        </w:tc>
        <w:tc>
          <w:tcPr>
            <w:tcW w:w="851" w:type="dxa"/>
          </w:tcPr>
          <w:p w:rsidR="00584031" w:rsidRPr="00F927B7" w:rsidRDefault="00584031" w:rsidP="00F927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927B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</w:tcPr>
          <w:p w:rsidR="00584031" w:rsidRPr="00F927B7" w:rsidRDefault="00584031" w:rsidP="00F927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927B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Объяснение</w:t>
            </w:r>
          </w:p>
          <w:p w:rsidR="00584031" w:rsidRPr="00F927B7" w:rsidRDefault="00584031" w:rsidP="00F927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927B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Графические  и игр.упр.</w:t>
            </w:r>
          </w:p>
        </w:tc>
        <w:tc>
          <w:tcPr>
            <w:tcW w:w="1842" w:type="dxa"/>
          </w:tcPr>
          <w:p w:rsidR="00584031" w:rsidRPr="00F927B7" w:rsidRDefault="00584031" w:rsidP="00F927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927B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Практ. зад. </w:t>
            </w:r>
          </w:p>
          <w:p w:rsidR="00584031" w:rsidRPr="00F927B7" w:rsidRDefault="00584031" w:rsidP="00F927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927B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(обводка картинки)</w:t>
            </w:r>
          </w:p>
        </w:tc>
      </w:tr>
      <w:tr w:rsidR="00584031" w:rsidRPr="00F927B7">
        <w:tc>
          <w:tcPr>
            <w:tcW w:w="594" w:type="dxa"/>
          </w:tcPr>
          <w:p w:rsidR="00584031" w:rsidRPr="00F927B7" w:rsidRDefault="00584031" w:rsidP="00F927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927B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67.</w:t>
            </w:r>
          </w:p>
        </w:tc>
        <w:tc>
          <w:tcPr>
            <w:tcW w:w="932" w:type="dxa"/>
          </w:tcPr>
          <w:p w:rsidR="00584031" w:rsidRPr="00F927B7" w:rsidRDefault="00584031" w:rsidP="00F927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584031" w:rsidRPr="00F927B7" w:rsidRDefault="00584031" w:rsidP="00F927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:rsidR="00584031" w:rsidRPr="00F927B7" w:rsidRDefault="00584031" w:rsidP="00F927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927B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Обводка и письмо буквы </w:t>
            </w:r>
            <w:r w:rsidRPr="00F927B7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  <w:t>Я</w:t>
            </w:r>
            <w:r w:rsidRPr="00F927B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и её элементов. Обводка картинки.</w:t>
            </w:r>
          </w:p>
        </w:tc>
        <w:tc>
          <w:tcPr>
            <w:tcW w:w="851" w:type="dxa"/>
          </w:tcPr>
          <w:p w:rsidR="00584031" w:rsidRPr="00F927B7" w:rsidRDefault="00584031" w:rsidP="00F927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927B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</w:tcPr>
          <w:p w:rsidR="00584031" w:rsidRPr="00F927B7" w:rsidRDefault="00584031" w:rsidP="00F927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927B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Объяснение</w:t>
            </w:r>
          </w:p>
          <w:p w:rsidR="00584031" w:rsidRPr="00F927B7" w:rsidRDefault="00584031" w:rsidP="00F927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927B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Графические  и игр.упр.</w:t>
            </w:r>
          </w:p>
        </w:tc>
        <w:tc>
          <w:tcPr>
            <w:tcW w:w="1842" w:type="dxa"/>
          </w:tcPr>
          <w:p w:rsidR="00584031" w:rsidRPr="00F927B7" w:rsidRDefault="00584031" w:rsidP="00F927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927B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Практ. зад. </w:t>
            </w:r>
          </w:p>
          <w:p w:rsidR="00584031" w:rsidRPr="00F927B7" w:rsidRDefault="00584031" w:rsidP="00F927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927B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(обводка картинки)</w:t>
            </w:r>
          </w:p>
        </w:tc>
      </w:tr>
      <w:tr w:rsidR="00584031" w:rsidRPr="00F927B7">
        <w:tc>
          <w:tcPr>
            <w:tcW w:w="594" w:type="dxa"/>
          </w:tcPr>
          <w:p w:rsidR="00584031" w:rsidRPr="00F927B7" w:rsidRDefault="00584031" w:rsidP="00F927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927B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68.</w:t>
            </w:r>
          </w:p>
        </w:tc>
        <w:tc>
          <w:tcPr>
            <w:tcW w:w="932" w:type="dxa"/>
          </w:tcPr>
          <w:p w:rsidR="00584031" w:rsidRPr="00F927B7" w:rsidRDefault="00584031" w:rsidP="00F927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584031" w:rsidRPr="00F927B7" w:rsidRDefault="00584031" w:rsidP="00F927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:rsidR="00584031" w:rsidRPr="00F927B7" w:rsidRDefault="00584031" w:rsidP="00F927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927B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Обводка и письмо буквы </w:t>
            </w:r>
            <w:r w:rsidRPr="00F927B7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  <w:t>я</w:t>
            </w:r>
            <w:r w:rsidRPr="00F927B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и её элементов. </w:t>
            </w:r>
          </w:p>
        </w:tc>
        <w:tc>
          <w:tcPr>
            <w:tcW w:w="851" w:type="dxa"/>
          </w:tcPr>
          <w:p w:rsidR="00584031" w:rsidRPr="00F927B7" w:rsidRDefault="00584031" w:rsidP="00F927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927B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</w:tcPr>
          <w:p w:rsidR="00584031" w:rsidRPr="00F927B7" w:rsidRDefault="00584031" w:rsidP="00F927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927B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Объяснение</w:t>
            </w:r>
          </w:p>
          <w:p w:rsidR="00584031" w:rsidRPr="00F927B7" w:rsidRDefault="00584031" w:rsidP="00F927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927B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Графические  и игр.упр.</w:t>
            </w:r>
          </w:p>
        </w:tc>
        <w:tc>
          <w:tcPr>
            <w:tcW w:w="1842" w:type="dxa"/>
          </w:tcPr>
          <w:p w:rsidR="00584031" w:rsidRPr="00F927B7" w:rsidRDefault="00584031" w:rsidP="00F927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927B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Практ. зад. </w:t>
            </w:r>
          </w:p>
          <w:p w:rsidR="00584031" w:rsidRPr="00F927B7" w:rsidRDefault="00584031" w:rsidP="00F927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927B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(обводка букв)</w:t>
            </w:r>
          </w:p>
        </w:tc>
      </w:tr>
      <w:tr w:rsidR="00584031" w:rsidRPr="00F927B7">
        <w:tc>
          <w:tcPr>
            <w:tcW w:w="594" w:type="dxa"/>
          </w:tcPr>
          <w:p w:rsidR="00584031" w:rsidRPr="00F927B7" w:rsidRDefault="00584031" w:rsidP="00F927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927B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69.</w:t>
            </w:r>
          </w:p>
        </w:tc>
        <w:tc>
          <w:tcPr>
            <w:tcW w:w="932" w:type="dxa"/>
          </w:tcPr>
          <w:p w:rsidR="00584031" w:rsidRPr="00F927B7" w:rsidRDefault="00584031" w:rsidP="00F927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584031" w:rsidRPr="00F927B7" w:rsidRDefault="00584031" w:rsidP="00F927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:rsidR="00584031" w:rsidRPr="00F927B7" w:rsidRDefault="00584031" w:rsidP="00F927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927B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Обводка и письмо элементов букв.</w:t>
            </w:r>
          </w:p>
        </w:tc>
        <w:tc>
          <w:tcPr>
            <w:tcW w:w="851" w:type="dxa"/>
          </w:tcPr>
          <w:p w:rsidR="00584031" w:rsidRPr="00F927B7" w:rsidRDefault="00584031" w:rsidP="00F927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927B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</w:tcPr>
          <w:p w:rsidR="00584031" w:rsidRPr="00F927B7" w:rsidRDefault="00584031" w:rsidP="00F927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927B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Объяснение</w:t>
            </w:r>
          </w:p>
          <w:p w:rsidR="00584031" w:rsidRPr="00F927B7" w:rsidRDefault="00584031" w:rsidP="00F927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927B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Графические  и игр.упр.</w:t>
            </w:r>
          </w:p>
        </w:tc>
        <w:tc>
          <w:tcPr>
            <w:tcW w:w="1842" w:type="dxa"/>
          </w:tcPr>
          <w:p w:rsidR="00584031" w:rsidRPr="00F927B7" w:rsidRDefault="00584031" w:rsidP="00F927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927B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Диагностические задания.</w:t>
            </w:r>
          </w:p>
        </w:tc>
      </w:tr>
      <w:tr w:rsidR="00584031" w:rsidRPr="00F927B7">
        <w:tc>
          <w:tcPr>
            <w:tcW w:w="594" w:type="dxa"/>
          </w:tcPr>
          <w:p w:rsidR="00584031" w:rsidRPr="00F927B7" w:rsidRDefault="00584031" w:rsidP="00F927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927B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70.</w:t>
            </w:r>
          </w:p>
        </w:tc>
        <w:tc>
          <w:tcPr>
            <w:tcW w:w="932" w:type="dxa"/>
          </w:tcPr>
          <w:p w:rsidR="00584031" w:rsidRPr="00F927B7" w:rsidRDefault="00584031" w:rsidP="00F927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584031" w:rsidRPr="00F927B7" w:rsidRDefault="00584031" w:rsidP="00F927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:rsidR="00584031" w:rsidRPr="00F927B7" w:rsidRDefault="00584031" w:rsidP="00F927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927B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Обводка и письмо буквы </w:t>
            </w:r>
            <w:r w:rsidRPr="00F927B7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ъ </w:t>
            </w:r>
            <w:r w:rsidRPr="00F927B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584031" w:rsidRPr="00F927B7" w:rsidRDefault="00584031" w:rsidP="00F927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584031" w:rsidRPr="00F927B7" w:rsidRDefault="00584031" w:rsidP="00F927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927B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</w:tcPr>
          <w:p w:rsidR="00584031" w:rsidRPr="00F927B7" w:rsidRDefault="00584031" w:rsidP="00F927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927B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Объяснение</w:t>
            </w:r>
          </w:p>
          <w:p w:rsidR="00584031" w:rsidRPr="00F927B7" w:rsidRDefault="00584031" w:rsidP="00F927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927B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Графические  и игр.упр.</w:t>
            </w:r>
          </w:p>
        </w:tc>
        <w:tc>
          <w:tcPr>
            <w:tcW w:w="1842" w:type="dxa"/>
          </w:tcPr>
          <w:p w:rsidR="00584031" w:rsidRPr="00F927B7" w:rsidRDefault="00584031" w:rsidP="00F927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927B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Практ. зад. </w:t>
            </w:r>
          </w:p>
          <w:p w:rsidR="00584031" w:rsidRPr="00F927B7" w:rsidRDefault="00584031" w:rsidP="00F927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927B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(обводка букв)</w:t>
            </w:r>
          </w:p>
        </w:tc>
      </w:tr>
      <w:tr w:rsidR="00584031" w:rsidRPr="00F927B7">
        <w:tc>
          <w:tcPr>
            <w:tcW w:w="594" w:type="dxa"/>
          </w:tcPr>
          <w:p w:rsidR="00584031" w:rsidRPr="00F927B7" w:rsidRDefault="00584031" w:rsidP="00F927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927B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71.</w:t>
            </w:r>
          </w:p>
        </w:tc>
        <w:tc>
          <w:tcPr>
            <w:tcW w:w="932" w:type="dxa"/>
          </w:tcPr>
          <w:p w:rsidR="00584031" w:rsidRPr="00F927B7" w:rsidRDefault="00584031" w:rsidP="00F927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584031" w:rsidRPr="00F927B7" w:rsidRDefault="00584031" w:rsidP="00F927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:rsidR="00584031" w:rsidRPr="00F927B7" w:rsidRDefault="00584031" w:rsidP="00F927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927B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Алфавит.</w:t>
            </w:r>
          </w:p>
          <w:p w:rsidR="00584031" w:rsidRPr="00F927B7" w:rsidRDefault="00584031" w:rsidP="00F927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584031" w:rsidRPr="00F927B7" w:rsidRDefault="00584031" w:rsidP="00F927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927B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</w:tcPr>
          <w:p w:rsidR="00584031" w:rsidRPr="00F927B7" w:rsidRDefault="00584031" w:rsidP="00F927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927B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Объяснение</w:t>
            </w:r>
          </w:p>
          <w:p w:rsidR="00584031" w:rsidRPr="00F927B7" w:rsidRDefault="00584031" w:rsidP="00F927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927B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Графические  и игр.упр.</w:t>
            </w:r>
          </w:p>
        </w:tc>
        <w:tc>
          <w:tcPr>
            <w:tcW w:w="1842" w:type="dxa"/>
          </w:tcPr>
          <w:p w:rsidR="00584031" w:rsidRPr="00F927B7" w:rsidRDefault="00584031" w:rsidP="00F927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927B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Практ. зад. </w:t>
            </w:r>
          </w:p>
          <w:p w:rsidR="00584031" w:rsidRPr="00F927B7" w:rsidRDefault="00584031" w:rsidP="00F927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927B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(обводка букв)</w:t>
            </w:r>
          </w:p>
        </w:tc>
      </w:tr>
      <w:tr w:rsidR="00584031" w:rsidRPr="00F927B7">
        <w:tc>
          <w:tcPr>
            <w:tcW w:w="594" w:type="dxa"/>
          </w:tcPr>
          <w:p w:rsidR="00584031" w:rsidRPr="00F927B7" w:rsidRDefault="00584031" w:rsidP="00F927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927B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72.</w:t>
            </w:r>
          </w:p>
        </w:tc>
        <w:tc>
          <w:tcPr>
            <w:tcW w:w="932" w:type="dxa"/>
          </w:tcPr>
          <w:p w:rsidR="00584031" w:rsidRPr="00F927B7" w:rsidRDefault="00584031" w:rsidP="00F927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584031" w:rsidRPr="00F927B7" w:rsidRDefault="00584031" w:rsidP="00F927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:rsidR="00584031" w:rsidRPr="00F927B7" w:rsidRDefault="00584031" w:rsidP="00F927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927B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Итоговое занятие. Игры с буквами.</w:t>
            </w:r>
          </w:p>
          <w:p w:rsidR="00584031" w:rsidRPr="00F927B7" w:rsidRDefault="00584031" w:rsidP="00F927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584031" w:rsidRPr="00F927B7" w:rsidRDefault="00584031" w:rsidP="00F927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927B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</w:tcPr>
          <w:p w:rsidR="00584031" w:rsidRPr="00F927B7" w:rsidRDefault="00584031" w:rsidP="00F927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927B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Игровое занятие</w:t>
            </w:r>
          </w:p>
        </w:tc>
        <w:tc>
          <w:tcPr>
            <w:tcW w:w="1842" w:type="dxa"/>
          </w:tcPr>
          <w:p w:rsidR="00584031" w:rsidRPr="00F927B7" w:rsidRDefault="00584031" w:rsidP="00F927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927B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Дидактическая игра</w:t>
            </w:r>
          </w:p>
        </w:tc>
      </w:tr>
      <w:tr w:rsidR="00584031" w:rsidRPr="00F927B7">
        <w:tc>
          <w:tcPr>
            <w:tcW w:w="594" w:type="dxa"/>
          </w:tcPr>
          <w:p w:rsidR="00584031" w:rsidRPr="00F927B7" w:rsidRDefault="00584031" w:rsidP="00F927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24" w:type="dxa"/>
            <w:gridSpan w:val="2"/>
          </w:tcPr>
          <w:p w:rsidR="00584031" w:rsidRPr="00F927B7" w:rsidRDefault="00584031" w:rsidP="00F927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:rsidR="00584031" w:rsidRPr="00F927B7" w:rsidRDefault="00584031" w:rsidP="00F927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927B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ИТОГО</w:t>
            </w:r>
          </w:p>
          <w:p w:rsidR="00584031" w:rsidRPr="00F927B7" w:rsidRDefault="00584031" w:rsidP="00F927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584031" w:rsidRPr="00F927B7" w:rsidRDefault="00584031" w:rsidP="00F927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927B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1701" w:type="dxa"/>
          </w:tcPr>
          <w:p w:rsidR="00584031" w:rsidRPr="00F927B7" w:rsidRDefault="00584031" w:rsidP="00F927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</w:tcPr>
          <w:p w:rsidR="00584031" w:rsidRPr="00F927B7" w:rsidRDefault="00584031" w:rsidP="00F927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584031" w:rsidRDefault="00584031" w:rsidP="00DB20D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584031" w:rsidRDefault="00584031" w:rsidP="00DB20D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584031" w:rsidRDefault="00584031" w:rsidP="00DB20DF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584031" w:rsidRDefault="00584031" w:rsidP="00DB20D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584031" w:rsidRDefault="00584031" w:rsidP="00DB20DF">
      <w:pPr>
        <w:jc w:val="center"/>
      </w:pPr>
    </w:p>
    <w:p w:rsidR="00584031" w:rsidRDefault="00584031"/>
    <w:sectPr w:rsidR="00584031" w:rsidSect="007A0C7C">
      <w:footerReference w:type="default" r:id="rId8"/>
      <w:footerReference w:type="first" r:id="rId9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84031" w:rsidRDefault="00584031" w:rsidP="003034CD">
      <w:pPr>
        <w:spacing w:after="0" w:line="240" w:lineRule="auto"/>
      </w:pPr>
      <w:r>
        <w:separator/>
      </w:r>
    </w:p>
  </w:endnote>
  <w:endnote w:type="continuationSeparator" w:id="0">
    <w:p w:rsidR="00584031" w:rsidRDefault="00584031" w:rsidP="003034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84031" w:rsidRDefault="00584031">
    <w:pPr>
      <w:pStyle w:val="Footer"/>
      <w:jc w:val="right"/>
    </w:pPr>
    <w:fldSimple w:instr="PAGE   \* MERGEFORMAT">
      <w:r>
        <w:rPr>
          <w:noProof/>
        </w:rPr>
        <w:t>4</w:t>
      </w:r>
    </w:fldSimple>
  </w:p>
  <w:p w:rsidR="00584031" w:rsidRDefault="00584031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84031" w:rsidRDefault="00584031">
    <w:pPr>
      <w:pStyle w:val="Footer"/>
      <w:jc w:val="right"/>
    </w:pPr>
  </w:p>
  <w:p w:rsidR="00584031" w:rsidRDefault="00584031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84031" w:rsidRDefault="00584031" w:rsidP="003034CD">
      <w:pPr>
        <w:spacing w:after="0" w:line="240" w:lineRule="auto"/>
      </w:pPr>
      <w:r>
        <w:separator/>
      </w:r>
    </w:p>
  </w:footnote>
  <w:footnote w:type="continuationSeparator" w:id="0">
    <w:p w:rsidR="00584031" w:rsidRDefault="00584031" w:rsidP="003034C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D03C17"/>
    <w:multiLevelType w:val="hybridMultilevel"/>
    <w:tmpl w:val="6D7496D8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235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955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95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115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555" w:hanging="360"/>
      </w:pPr>
      <w:rPr>
        <w:rFonts w:ascii="Wingdings" w:hAnsi="Wingdings" w:cs="Wingdings" w:hint="default"/>
      </w:rPr>
    </w:lvl>
  </w:abstractNum>
  <w:abstractNum w:abstractNumId="1">
    <w:nsid w:val="0C5A0D3B"/>
    <w:multiLevelType w:val="hybridMultilevel"/>
    <w:tmpl w:val="703AD2B6"/>
    <w:lvl w:ilvl="0" w:tplc="04190001">
      <w:start w:val="1"/>
      <w:numFmt w:val="bullet"/>
      <w:lvlText w:val=""/>
      <w:lvlJc w:val="left"/>
      <w:pPr>
        <w:ind w:left="93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65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37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09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81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53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25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97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690" w:hanging="360"/>
      </w:pPr>
      <w:rPr>
        <w:rFonts w:ascii="Wingdings" w:hAnsi="Wingdings" w:cs="Wingdings" w:hint="default"/>
      </w:rPr>
    </w:lvl>
  </w:abstractNum>
  <w:abstractNum w:abstractNumId="2">
    <w:nsid w:val="1180196D"/>
    <w:multiLevelType w:val="hybridMultilevel"/>
    <w:tmpl w:val="48B4A7AC"/>
    <w:lvl w:ilvl="0" w:tplc="04190001">
      <w:start w:val="1"/>
      <w:numFmt w:val="bullet"/>
      <w:lvlText w:val=""/>
      <w:lvlJc w:val="left"/>
      <w:pPr>
        <w:ind w:left="135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9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51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95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67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10" w:hanging="360"/>
      </w:pPr>
      <w:rPr>
        <w:rFonts w:ascii="Wingdings" w:hAnsi="Wingdings" w:cs="Wingdings" w:hint="default"/>
      </w:rPr>
    </w:lvl>
  </w:abstractNum>
  <w:abstractNum w:abstractNumId="3">
    <w:nsid w:val="13015458"/>
    <w:multiLevelType w:val="multilevel"/>
    <w:tmpl w:val="0D5CD0B4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7942EC7"/>
    <w:multiLevelType w:val="hybridMultilevel"/>
    <w:tmpl w:val="4D960A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>
    <w:nsid w:val="225B449F"/>
    <w:multiLevelType w:val="multilevel"/>
    <w:tmpl w:val="972C0D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5915243"/>
    <w:multiLevelType w:val="hybridMultilevel"/>
    <w:tmpl w:val="4DC054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7">
    <w:nsid w:val="3D2C6E68"/>
    <w:multiLevelType w:val="hybridMultilevel"/>
    <w:tmpl w:val="D48E05D2"/>
    <w:lvl w:ilvl="0" w:tplc="04190001">
      <w:start w:val="1"/>
      <w:numFmt w:val="bullet"/>
      <w:lvlText w:val=""/>
      <w:lvlJc w:val="left"/>
      <w:pPr>
        <w:ind w:left="1485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abstractNum w:abstractNumId="8">
    <w:nsid w:val="471406C3"/>
    <w:multiLevelType w:val="hybridMultilevel"/>
    <w:tmpl w:val="3A7E5C84"/>
    <w:lvl w:ilvl="0" w:tplc="04190001">
      <w:start w:val="1"/>
      <w:numFmt w:val="bullet"/>
      <w:lvlText w:val=""/>
      <w:lvlJc w:val="left"/>
      <w:pPr>
        <w:ind w:left="1065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05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225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65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385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25" w:hanging="360"/>
      </w:pPr>
      <w:rPr>
        <w:rFonts w:ascii="Wingdings" w:hAnsi="Wingdings" w:cs="Wingdings" w:hint="default"/>
      </w:rPr>
    </w:lvl>
  </w:abstractNum>
  <w:abstractNum w:abstractNumId="9">
    <w:nsid w:val="471A7F17"/>
    <w:multiLevelType w:val="hybridMultilevel"/>
    <w:tmpl w:val="E37CB3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0">
    <w:nsid w:val="4A2955E8"/>
    <w:multiLevelType w:val="hybridMultilevel"/>
    <w:tmpl w:val="F64E93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1">
    <w:nsid w:val="5A6A5F88"/>
    <w:multiLevelType w:val="multilevel"/>
    <w:tmpl w:val="42F2CF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606008F5"/>
    <w:multiLevelType w:val="hybridMultilevel"/>
    <w:tmpl w:val="8E967C82"/>
    <w:lvl w:ilvl="0" w:tplc="04190001">
      <w:start w:val="1"/>
      <w:numFmt w:val="bullet"/>
      <w:lvlText w:val=""/>
      <w:lvlJc w:val="left"/>
      <w:pPr>
        <w:ind w:left="1065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05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225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65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385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25" w:hanging="360"/>
      </w:pPr>
      <w:rPr>
        <w:rFonts w:ascii="Wingdings" w:hAnsi="Wingdings" w:cs="Wingdings" w:hint="default"/>
      </w:rPr>
    </w:lvl>
  </w:abstractNum>
  <w:abstractNum w:abstractNumId="13">
    <w:nsid w:val="7082780A"/>
    <w:multiLevelType w:val="hybridMultilevel"/>
    <w:tmpl w:val="F5C64F38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8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40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40" w:hanging="360"/>
      </w:pPr>
      <w:rPr>
        <w:rFonts w:ascii="Wingdings" w:hAnsi="Wingdings" w:cs="Wingdings" w:hint="default"/>
      </w:rPr>
    </w:lvl>
  </w:abstractNum>
  <w:abstractNum w:abstractNumId="14">
    <w:nsid w:val="74B5256C"/>
    <w:multiLevelType w:val="hybridMultilevel"/>
    <w:tmpl w:val="BDBC66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5">
    <w:nsid w:val="7A2B12EE"/>
    <w:multiLevelType w:val="hybridMultilevel"/>
    <w:tmpl w:val="EC7E50F2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235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955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95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115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555" w:hanging="360"/>
      </w:pPr>
      <w:rPr>
        <w:rFonts w:ascii="Wingdings" w:hAnsi="Wingdings" w:cs="Wingdings" w:hint="default"/>
      </w:rPr>
    </w:lvl>
  </w:abstractNum>
  <w:abstractNum w:abstractNumId="16">
    <w:nsid w:val="7AEF77FC"/>
    <w:multiLevelType w:val="hybridMultilevel"/>
    <w:tmpl w:val="9D00A4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14"/>
  </w:num>
  <w:num w:numId="2">
    <w:abstractNumId w:val="14"/>
  </w:num>
  <w:num w:numId="3">
    <w:abstractNumId w:val="13"/>
  </w:num>
  <w:num w:numId="4">
    <w:abstractNumId w:val="13"/>
  </w:num>
  <w:num w:numId="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0"/>
  </w:num>
  <w:num w:numId="9">
    <w:abstractNumId w:val="16"/>
  </w:num>
  <w:num w:numId="10">
    <w:abstractNumId w:val="7"/>
  </w:num>
  <w:num w:numId="11">
    <w:abstractNumId w:val="12"/>
  </w:num>
  <w:num w:numId="12">
    <w:abstractNumId w:val="1"/>
  </w:num>
  <w:num w:numId="13">
    <w:abstractNumId w:val="2"/>
  </w:num>
  <w:num w:numId="14">
    <w:abstractNumId w:val="10"/>
  </w:num>
  <w:num w:numId="15">
    <w:abstractNumId w:val="6"/>
  </w:num>
  <w:num w:numId="16">
    <w:abstractNumId w:val="9"/>
  </w:num>
  <w:num w:numId="17">
    <w:abstractNumId w:val="8"/>
  </w:num>
  <w:num w:numId="18">
    <w:abstractNumId w:val="4"/>
  </w:num>
  <w:num w:numId="19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embedSystemFonts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F7FD1"/>
    <w:rsid w:val="00042951"/>
    <w:rsid w:val="00047CBD"/>
    <w:rsid w:val="000702B4"/>
    <w:rsid w:val="000B2472"/>
    <w:rsid w:val="00215C85"/>
    <w:rsid w:val="002658B3"/>
    <w:rsid w:val="00265E53"/>
    <w:rsid w:val="00291637"/>
    <w:rsid w:val="002A0E92"/>
    <w:rsid w:val="002D7505"/>
    <w:rsid w:val="003034CD"/>
    <w:rsid w:val="003306E3"/>
    <w:rsid w:val="004F4C95"/>
    <w:rsid w:val="004F5663"/>
    <w:rsid w:val="00584031"/>
    <w:rsid w:val="005F0500"/>
    <w:rsid w:val="006175C1"/>
    <w:rsid w:val="0069661B"/>
    <w:rsid w:val="006C08AB"/>
    <w:rsid w:val="006F7FA3"/>
    <w:rsid w:val="007A0C7C"/>
    <w:rsid w:val="00800329"/>
    <w:rsid w:val="008374EB"/>
    <w:rsid w:val="008503F7"/>
    <w:rsid w:val="0093770B"/>
    <w:rsid w:val="0096778C"/>
    <w:rsid w:val="00973CAA"/>
    <w:rsid w:val="009933FC"/>
    <w:rsid w:val="009C14A7"/>
    <w:rsid w:val="00A0624E"/>
    <w:rsid w:val="00A47FF9"/>
    <w:rsid w:val="00AE15EB"/>
    <w:rsid w:val="00C24146"/>
    <w:rsid w:val="00C248C5"/>
    <w:rsid w:val="00C452F8"/>
    <w:rsid w:val="00C92A93"/>
    <w:rsid w:val="00CC19E8"/>
    <w:rsid w:val="00CE3BBA"/>
    <w:rsid w:val="00CE6706"/>
    <w:rsid w:val="00D2408C"/>
    <w:rsid w:val="00D26F7C"/>
    <w:rsid w:val="00DB20DF"/>
    <w:rsid w:val="00DE6F14"/>
    <w:rsid w:val="00E307D9"/>
    <w:rsid w:val="00E51188"/>
    <w:rsid w:val="00E55661"/>
    <w:rsid w:val="00E76DBC"/>
    <w:rsid w:val="00EE6CAC"/>
    <w:rsid w:val="00EF7FD1"/>
    <w:rsid w:val="00F927B7"/>
    <w:rsid w:val="00FC47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B20DF"/>
    <w:pPr>
      <w:spacing w:after="160" w:line="256" w:lineRule="auto"/>
    </w:pPr>
    <w:rPr>
      <w:rFonts w:cs="Calibri"/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rsid w:val="00DB20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Header">
    <w:name w:val="header"/>
    <w:basedOn w:val="Normal"/>
    <w:link w:val="HeaderChar"/>
    <w:uiPriority w:val="99"/>
    <w:rsid w:val="00DB20D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DB20DF"/>
  </w:style>
  <w:style w:type="paragraph" w:styleId="Footer">
    <w:name w:val="footer"/>
    <w:basedOn w:val="Normal"/>
    <w:link w:val="FooterChar"/>
    <w:uiPriority w:val="99"/>
    <w:rsid w:val="00DB20D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DB20DF"/>
  </w:style>
  <w:style w:type="table" w:styleId="TableGrid">
    <w:name w:val="Table Grid"/>
    <w:basedOn w:val="TableNormal"/>
    <w:uiPriority w:val="99"/>
    <w:rsid w:val="00DB20DF"/>
    <w:rPr>
      <w:rFonts w:cs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uiPriority w:val="99"/>
    <w:rsid w:val="00DB20DF"/>
    <w:rPr>
      <w:rFonts w:cs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uiPriority w:val="99"/>
    <w:qFormat/>
    <w:rsid w:val="00E55661"/>
    <w:rPr>
      <w:rFonts w:cs="Calibri"/>
      <w:lang w:eastAsia="en-US"/>
    </w:rPr>
  </w:style>
  <w:style w:type="paragraph" w:customStyle="1" w:styleId="Default">
    <w:name w:val="Default"/>
    <w:uiPriority w:val="99"/>
    <w:rsid w:val="00291637"/>
    <w:pPr>
      <w:autoSpaceDE w:val="0"/>
      <w:autoSpaceDN w:val="0"/>
      <w:adjustRightInd w:val="0"/>
    </w:pPr>
    <w:rPr>
      <w:color w:val="000000"/>
      <w:sz w:val="24"/>
      <w:szCs w:val="24"/>
      <w:lang w:eastAsia="en-US"/>
    </w:rPr>
  </w:style>
  <w:style w:type="paragraph" w:styleId="ListParagraph">
    <w:name w:val="List Paragraph"/>
    <w:basedOn w:val="Normal"/>
    <w:uiPriority w:val="99"/>
    <w:qFormat/>
    <w:rsid w:val="00FC47B9"/>
    <w:pPr>
      <w:ind w:left="720"/>
    </w:pPr>
  </w:style>
  <w:style w:type="paragraph" w:styleId="BalloonText">
    <w:name w:val="Balloon Text"/>
    <w:basedOn w:val="Normal"/>
    <w:link w:val="BalloonTextChar"/>
    <w:uiPriority w:val="99"/>
    <w:semiHidden/>
    <w:rsid w:val="007A0C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7A0C7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700977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0977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316</TotalTime>
  <Pages>17</Pages>
  <Words>4192</Words>
  <Characters>23896</Characters>
  <Application>Microsoft Office Outlook</Application>
  <DocSecurity>0</DocSecurity>
  <Lines>0</Lines>
  <Paragraphs>0</Paragraphs>
  <ScaleCrop>false</ScaleCrop>
  <Company>кк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</dc:creator>
  <cp:keywords/>
  <dc:description/>
  <cp:lastModifiedBy>Первый</cp:lastModifiedBy>
  <cp:revision>25</cp:revision>
  <cp:lastPrinted>2022-06-24T11:58:00Z</cp:lastPrinted>
  <dcterms:created xsi:type="dcterms:W3CDTF">2021-04-05T11:18:00Z</dcterms:created>
  <dcterms:modified xsi:type="dcterms:W3CDTF">2022-06-24T12:29:00Z</dcterms:modified>
</cp:coreProperties>
</file>